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6ED" w:rsidRDefault="000D0708" w:rsidP="00270E78">
      <w:pPr>
        <w:ind w:firstLineChars="0" w:firstLine="0"/>
        <w:rPr>
          <w:rFonts w:hAnsi="ＭＳ 明朝" w:hint="eastAsia"/>
        </w:rPr>
      </w:pPr>
      <w:bookmarkStart w:id="0" w:name="_GoBack"/>
      <w:bookmarkEnd w:id="0"/>
      <w:r w:rsidRPr="00E811A6">
        <w:rPr>
          <w:rFonts w:hAnsi="ＭＳ 明朝"/>
          <w:noProof/>
        </w:rPr>
        <w:drawing>
          <wp:inline distT="0" distB="0" distL="0" distR="0" wp14:anchorId="49745ACF" wp14:editId="0FCCA220">
            <wp:extent cx="9065090" cy="5773479"/>
            <wp:effectExtent l="19050" t="19050" r="22225" b="17780"/>
            <wp:docPr id="4" name="図 4" descr="C:\Users\murata-ha\Desktop\190328_笑みふるタウンならはMAP_PVのパターン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rata-ha\Desktop\190328_笑みふるタウンならはMAP_PVのパターン図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7" b="5707"/>
                    <a:stretch/>
                  </pic:blipFill>
                  <pic:spPr bwMode="auto">
                    <a:xfrm>
                      <a:off x="0" y="0"/>
                      <a:ext cx="9061785" cy="577137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708" w:rsidRDefault="000D0708" w:rsidP="00D53C95">
      <w:pPr>
        <w:ind w:firstLineChars="0" w:firstLine="0"/>
        <w:jc w:val="left"/>
        <w:sectPr w:rsidR="000D0708" w:rsidSect="000D070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 w:code="9"/>
          <w:pgMar w:top="1276" w:right="1418" w:bottom="1276" w:left="1134" w:header="851" w:footer="646" w:gutter="0"/>
          <w:cols w:space="425"/>
          <w:docGrid w:linePitch="360"/>
        </w:sectPr>
      </w:pPr>
    </w:p>
    <w:p w:rsidR="00D53C95" w:rsidRDefault="00A23B04" w:rsidP="00D53C95">
      <w:pPr>
        <w:ind w:firstLineChars="0" w:firstLine="0"/>
        <w:jc w:val="left"/>
      </w:pPr>
      <w:r>
        <w:rPr>
          <w:rFonts w:hint="eastAsia"/>
        </w:rPr>
        <w:t>＜</w:t>
      </w:r>
      <w:r w:rsidR="0092504A">
        <w:rPr>
          <w:rFonts w:hint="eastAsia"/>
        </w:rPr>
        <w:t>設置条件</w:t>
      </w:r>
      <w:r>
        <w:rPr>
          <w:rFonts w:hint="eastAsia"/>
        </w:rPr>
        <w:t>＞</w:t>
      </w:r>
    </w:p>
    <w:p w:rsidR="003D5463" w:rsidRDefault="003D5463" w:rsidP="003D5463">
      <w:pPr>
        <w:ind w:firstLineChars="135" w:firstLine="283"/>
        <w:jc w:val="left"/>
      </w:pPr>
      <w:r>
        <w:rPr>
          <w:rFonts w:hint="eastAsia"/>
        </w:rPr>
        <w:t>・太陽光パネルは軒にかからないよう設置すること</w:t>
      </w:r>
    </w:p>
    <w:p w:rsidR="003D5463" w:rsidRDefault="003D5463" w:rsidP="003D5463">
      <w:pPr>
        <w:ind w:leftChars="135" w:left="283" w:firstLineChars="0" w:firstLine="0"/>
        <w:jc w:val="left"/>
      </w:pPr>
      <w:r>
        <w:rPr>
          <w:rFonts w:hint="eastAsia"/>
        </w:rPr>
        <w:t>・下記レイアウトは、屋根の中での上下左右の間隔が均等となるよう</w:t>
      </w:r>
      <w:r w:rsidR="003D7899">
        <w:rPr>
          <w:rFonts w:hint="eastAsia"/>
        </w:rPr>
        <w:t>に</w:t>
      </w:r>
      <w:r w:rsidR="000D0708">
        <w:rPr>
          <w:rFonts w:hint="eastAsia"/>
        </w:rPr>
        <w:t>すること</w:t>
      </w:r>
      <w:r>
        <w:rPr>
          <w:rFonts w:hint="eastAsia"/>
        </w:rPr>
        <w:t>(実際の設置は実施設計によるものとする)</w:t>
      </w:r>
    </w:p>
    <w:p w:rsidR="00D53C95" w:rsidRPr="002362B4" w:rsidRDefault="00FD3469" w:rsidP="003D5463">
      <w:pPr>
        <w:pStyle w:val="20"/>
        <w:ind w:left="1205" w:firstLineChars="371" w:firstLine="779"/>
        <w:rPr>
          <w:rFonts w:hAnsi="ＭＳ 明朝"/>
        </w:rPr>
      </w:pPr>
      <w:r w:rsidRPr="002362B4">
        <w:rPr>
          <w:noProof/>
        </w:rPr>
        <mc:AlternateContent>
          <mc:Choice Requires="wps">
            <w:drawing>
              <wp:anchor distT="4294967291" distB="4294967291" distL="114300" distR="114300" simplePos="0" relativeHeight="252060672" behindDoc="0" locked="0" layoutInCell="1" allowOverlap="1" wp14:anchorId="78F06CAF" wp14:editId="3A867D6B">
                <wp:simplePos x="0" y="0"/>
                <wp:positionH relativeFrom="column">
                  <wp:posOffset>3980815</wp:posOffset>
                </wp:positionH>
                <wp:positionV relativeFrom="paragraph">
                  <wp:posOffset>1740535</wp:posOffset>
                </wp:positionV>
                <wp:extent cx="1943100" cy="0"/>
                <wp:effectExtent l="0" t="95250" r="0" b="114300"/>
                <wp:wrapNone/>
                <wp:docPr id="7362" name="直線矢印コネクタ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431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  <a:tailEnd type="stealth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" o:spid="_x0000_s1026" type="#_x0000_t32" style="position:absolute;left:0;text-align:left;margin-left:313.45pt;margin-top:137.05pt;width:153pt;height:0;flip:x;z-index:2520606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" strokecolor="#4bacc6 [3208]" strokeweight="1.5pt">
                <v:stroke endarrow="classic" endarrowwidth="wide" endarrowlength="long" joinstyle="miter"/>
                <o:lock v:ext="edit" shapetype="f"/>
              </v:shape>
            </w:pict>
          </mc:Fallback>
        </mc:AlternateContent>
      </w:r>
      <w:r w:rsidR="003D5463" w:rsidRPr="002362B4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48657D9" wp14:editId="40E501D7">
                <wp:simplePos x="0" y="0"/>
                <wp:positionH relativeFrom="column">
                  <wp:posOffset>4411345</wp:posOffset>
                </wp:positionH>
                <wp:positionV relativeFrom="paragraph">
                  <wp:posOffset>1483995</wp:posOffset>
                </wp:positionV>
                <wp:extent cx="1295400" cy="316865"/>
                <wp:effectExtent l="0" t="0" r="0" b="6985"/>
                <wp:wrapNone/>
                <wp:docPr id="73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708" w:rsidRDefault="000D0708" w:rsidP="00D53C95">
                            <w:r>
                              <w:rPr>
                                <w:rFonts w:hint="eastAsia"/>
                              </w:rPr>
                              <w:t>太陽光パネル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47.35pt;margin-top:116.85pt;width:102pt;height:24.9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" stroked="f">
                <v:textbox>
                  <w:txbxContent>
                    <w:p w:rsidR="000D0708" w:rsidRDefault="000D0708" w:rsidP="00D53C95">
                      <w:r>
                        <w:rPr>
                          <w:rFonts w:hint="eastAsia"/>
                        </w:rPr>
                        <w:t>太陽光パネル</w:t>
                      </w:r>
                    </w:p>
                  </w:txbxContent>
                </v:textbox>
              </v:shape>
            </w:pict>
          </mc:Fallback>
        </mc:AlternateContent>
      </w:r>
      <w:r w:rsidR="00D53C95" w:rsidRPr="002362B4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C845F10" wp14:editId="6D3FA700">
                <wp:simplePos x="0" y="0"/>
                <wp:positionH relativeFrom="column">
                  <wp:posOffset>3530127</wp:posOffset>
                </wp:positionH>
                <wp:positionV relativeFrom="paragraph">
                  <wp:posOffset>624840</wp:posOffset>
                </wp:positionV>
                <wp:extent cx="850605" cy="138031"/>
                <wp:effectExtent l="0" t="0" r="6985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605" cy="1380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8" o:spid="_x0000_s1026" style="position:absolute;left:0;text-align:left;margin-left:277.95pt;margin-top:49.2pt;width:67pt;height:10.85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" fillcolor="white [3212]" stroked="f" strokeweight="2pt"/>
            </w:pict>
          </mc:Fallback>
        </mc:AlternateContent>
      </w:r>
      <w:r w:rsidR="00D53C95">
        <w:rPr>
          <w:rFonts w:hAnsi="ＭＳ 明朝"/>
          <w:noProof/>
        </w:rPr>
        <w:drawing>
          <wp:inline distT="0" distB="0" distL="0" distR="0" wp14:anchorId="3DF6A210" wp14:editId="39B40B6A">
            <wp:extent cx="3209925" cy="3438525"/>
            <wp:effectExtent l="0" t="0" r="9525" b="9525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00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C95" w:rsidRDefault="003D7899" w:rsidP="00D53C95">
      <w:pPr>
        <w:pStyle w:val="20"/>
        <w:ind w:left="0" w:firstLineChars="0" w:firstLine="0"/>
        <w:jc w:val="center"/>
        <w:rPr>
          <w:rFonts w:hAnsi="ＭＳ 明朝"/>
        </w:rPr>
      </w:pPr>
      <w:r w:rsidRPr="002362B4">
        <w:rPr>
          <w:noProof/>
        </w:rPr>
        <mc:AlternateContent>
          <mc:Choice Requires="wps">
            <w:drawing>
              <wp:anchor distT="4294967291" distB="4294967291" distL="114300" distR="114300" simplePos="0" relativeHeight="251834368" behindDoc="0" locked="0" layoutInCell="1" allowOverlap="1" wp14:anchorId="4B26C5E9" wp14:editId="298364C5">
                <wp:simplePos x="0" y="0"/>
                <wp:positionH relativeFrom="column">
                  <wp:posOffset>4059452</wp:posOffset>
                </wp:positionH>
                <wp:positionV relativeFrom="paragraph">
                  <wp:posOffset>2076686</wp:posOffset>
                </wp:positionV>
                <wp:extent cx="1552353" cy="0"/>
                <wp:effectExtent l="0" t="95250" r="0" b="114300"/>
                <wp:wrapNone/>
                <wp:docPr id="27" name="直線矢印コネクタ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52353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  <a:tailEnd type="stealth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" o:spid="_x0000_s1026" type="#_x0000_t32" style="position:absolute;left:0;text-align:left;margin-left:319.65pt;margin-top:163.5pt;width:122.25pt;height:0;flip:x;z-index:2518343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" strokecolor="#4bacc6 [3208]" strokeweight="1.5pt">
                <v:stroke endarrow="classic" endarrowwidth="wide" endarrowlength="long" joinstyle="miter"/>
                <o:lock v:ext="edit" shapetype="f"/>
              </v:shape>
            </w:pict>
          </mc:Fallback>
        </mc:AlternateContent>
      </w:r>
      <w:r w:rsidR="00D53C95" w:rsidRPr="002362B4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0BDAD56" wp14:editId="77AF98ED">
                <wp:simplePos x="0" y="0"/>
                <wp:positionH relativeFrom="column">
                  <wp:posOffset>4525645</wp:posOffset>
                </wp:positionH>
                <wp:positionV relativeFrom="paragraph">
                  <wp:posOffset>1744345</wp:posOffset>
                </wp:positionV>
                <wp:extent cx="1295400" cy="316865"/>
                <wp:effectExtent l="0" t="0" r="0" b="6985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708" w:rsidRDefault="000D0708" w:rsidP="00D53C95">
                            <w:r>
                              <w:rPr>
                                <w:rFonts w:hint="eastAsia"/>
                              </w:rPr>
                              <w:t>太陽光パネル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56.35pt;margin-top:137.35pt;width:102pt;height:24.9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" stroked="f">
                <v:textbox>
                  <w:txbxContent>
                    <w:p w:rsidR="000D0708" w:rsidRDefault="000D0708" w:rsidP="00D53C95">
                      <w:r>
                        <w:rPr>
                          <w:rFonts w:hint="eastAsia"/>
                        </w:rPr>
                        <w:t>太陽光パネル</w:t>
                      </w:r>
                    </w:p>
                  </w:txbxContent>
                </v:textbox>
              </v:shape>
            </w:pict>
          </mc:Fallback>
        </mc:AlternateContent>
      </w:r>
      <w:r w:rsidR="00D53C95">
        <w:rPr>
          <w:rFonts w:hAnsi="ＭＳ 明朝"/>
          <w:noProof/>
        </w:rPr>
        <w:drawing>
          <wp:inline distT="0" distB="0" distL="0" distR="0" wp14:anchorId="268AB063" wp14:editId="319D9C35">
            <wp:extent cx="3257550" cy="3762375"/>
            <wp:effectExtent l="0" t="0" r="0" b="9525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00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C95">
        <w:rPr>
          <w:rFonts w:hAnsi="ＭＳ 明朝"/>
          <w:noProof/>
        </w:rPr>
        <w:lastRenderedPageBreak/>
        <w:drawing>
          <wp:inline distT="0" distB="0" distL="0" distR="0" wp14:anchorId="067E79B8" wp14:editId="3D1040DD">
            <wp:extent cx="3209925" cy="3971925"/>
            <wp:effectExtent l="0" t="0" r="9525" b="9525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00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C95" w:rsidRDefault="003D7899" w:rsidP="00D53C95">
      <w:pPr>
        <w:pStyle w:val="20"/>
        <w:ind w:left="0" w:firstLineChars="0" w:firstLine="0"/>
        <w:jc w:val="center"/>
        <w:rPr>
          <w:rFonts w:hAnsi="ＭＳ 明朝"/>
        </w:rPr>
      </w:pPr>
      <w:r w:rsidRPr="002362B4">
        <w:rPr>
          <w:noProof/>
        </w:rPr>
        <mc:AlternateContent>
          <mc:Choice Requires="wps">
            <w:drawing>
              <wp:anchor distT="4294967291" distB="4294967291" distL="114300" distR="114300" simplePos="0" relativeHeight="251840512" behindDoc="0" locked="0" layoutInCell="1" allowOverlap="1" wp14:anchorId="339540E4" wp14:editId="7FE7462A">
                <wp:simplePos x="0" y="0"/>
                <wp:positionH relativeFrom="column">
                  <wp:posOffset>4054475</wp:posOffset>
                </wp:positionH>
                <wp:positionV relativeFrom="paragraph">
                  <wp:posOffset>2284730</wp:posOffset>
                </wp:positionV>
                <wp:extent cx="1943100" cy="0"/>
                <wp:effectExtent l="0" t="95250" r="0" b="114300"/>
                <wp:wrapNone/>
                <wp:docPr id="36" name="直線矢印コネクタ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431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  <a:tailEnd type="stealth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5" o:spid="_x0000_s1026" type="#_x0000_t32" style="position:absolute;left:0;text-align:left;margin-left:319.25pt;margin-top:179.9pt;width:153pt;height:0;flip:x;z-index:2518405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" strokecolor="#4bacc6 [3208]" strokeweight="1.5pt">
                <v:stroke endarrow="classic" endarrowwidth="wide" endarrowlength="long" joinstyle="miter"/>
                <o:lock v:ext="edit" shapetype="f"/>
              </v:shape>
            </w:pict>
          </mc:Fallback>
        </mc:AlternateContent>
      </w:r>
      <w:r w:rsidRPr="002362B4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67BA334" wp14:editId="3030FBF3">
                <wp:simplePos x="0" y="0"/>
                <wp:positionH relativeFrom="column">
                  <wp:posOffset>4523105</wp:posOffset>
                </wp:positionH>
                <wp:positionV relativeFrom="paragraph">
                  <wp:posOffset>-2204085</wp:posOffset>
                </wp:positionV>
                <wp:extent cx="1295400" cy="316865"/>
                <wp:effectExtent l="0" t="0" r="0" b="6985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708" w:rsidRDefault="000D0708" w:rsidP="00D53C95">
                            <w:r>
                              <w:rPr>
                                <w:rFonts w:hint="eastAsia"/>
                              </w:rPr>
                              <w:t>太陽光パネル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56.15pt;margin-top:-173.55pt;width:102pt;height:24.9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" stroked="f">
                <v:textbox>
                  <w:txbxContent>
                    <w:p w:rsidR="000D0708" w:rsidRDefault="000D0708" w:rsidP="00D53C95">
                      <w:r>
                        <w:rPr>
                          <w:rFonts w:hint="eastAsia"/>
                        </w:rPr>
                        <w:t>太陽光パネル</w:t>
                      </w:r>
                    </w:p>
                  </w:txbxContent>
                </v:textbox>
              </v:shape>
            </w:pict>
          </mc:Fallback>
        </mc:AlternateContent>
      </w:r>
      <w:r w:rsidR="00D53C95" w:rsidRPr="002362B4">
        <w:rPr>
          <w:noProof/>
        </w:rPr>
        <mc:AlternateContent>
          <mc:Choice Requires="wps">
            <w:drawing>
              <wp:anchor distT="4294967291" distB="4294967291" distL="114300" distR="114300" simplePos="0" relativeHeight="251848704" behindDoc="0" locked="0" layoutInCell="1" allowOverlap="1" wp14:anchorId="623E6EFE" wp14:editId="1034FEB0">
                <wp:simplePos x="0" y="0"/>
                <wp:positionH relativeFrom="column">
                  <wp:posOffset>4062730</wp:posOffset>
                </wp:positionH>
                <wp:positionV relativeFrom="paragraph">
                  <wp:posOffset>-1909607</wp:posOffset>
                </wp:positionV>
                <wp:extent cx="1943100" cy="0"/>
                <wp:effectExtent l="0" t="95250" r="0" b="114300"/>
                <wp:wrapNone/>
                <wp:docPr id="23" name="直線矢印コネクタ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431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  <a:tailEnd type="stealth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5" o:spid="_x0000_s1026" type="#_x0000_t32" style="position:absolute;left:0;text-align:left;margin-left:319.9pt;margin-top:-150.35pt;width:153pt;height:0;flip:x;z-index:2518487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" strokecolor="#4bacc6 [3208]" strokeweight="1.5pt">
                <v:stroke endarrow="classic" endarrowwidth="wide" endarrowlength="long" joinstyle="miter"/>
                <o:lock v:ext="edit" shapetype="f"/>
              </v:shape>
            </w:pict>
          </mc:Fallback>
        </mc:AlternateContent>
      </w:r>
      <w:r w:rsidR="00D53C95" w:rsidRPr="002362B4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C1B5571" wp14:editId="1FA9B009">
                <wp:simplePos x="0" y="0"/>
                <wp:positionH relativeFrom="column">
                  <wp:posOffset>4525645</wp:posOffset>
                </wp:positionH>
                <wp:positionV relativeFrom="paragraph">
                  <wp:posOffset>2039620</wp:posOffset>
                </wp:positionV>
                <wp:extent cx="1295400" cy="316865"/>
                <wp:effectExtent l="0" t="0" r="0" b="6985"/>
                <wp:wrapNone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708" w:rsidRDefault="000D0708" w:rsidP="00D53C95">
                            <w:r>
                              <w:rPr>
                                <w:rFonts w:hint="eastAsia"/>
                              </w:rPr>
                              <w:t>太陽光パネル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56.35pt;margin-top:160.6pt;width:102pt;height:24.9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" stroked="f">
                <v:textbox>
                  <w:txbxContent>
                    <w:p w:rsidR="000D0708" w:rsidRDefault="000D0708" w:rsidP="00D53C95">
                      <w:r>
                        <w:rPr>
                          <w:rFonts w:hint="eastAsia"/>
                        </w:rPr>
                        <w:t>太陽光パネル</w:t>
                      </w:r>
                    </w:p>
                  </w:txbxContent>
                </v:textbox>
              </v:shape>
            </w:pict>
          </mc:Fallback>
        </mc:AlternateContent>
      </w:r>
      <w:r w:rsidR="00D53C95">
        <w:rPr>
          <w:rFonts w:hAnsi="ＭＳ 明朝"/>
          <w:noProof/>
        </w:rPr>
        <w:drawing>
          <wp:inline distT="0" distB="0" distL="0" distR="0" wp14:anchorId="4BD316E5" wp14:editId="7C222FEC">
            <wp:extent cx="3257550" cy="4133850"/>
            <wp:effectExtent l="0" t="0" r="0" b="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00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C95" w:rsidRDefault="003D7899" w:rsidP="00D53C95">
      <w:pPr>
        <w:pStyle w:val="20"/>
        <w:ind w:left="0" w:firstLineChars="0" w:firstLine="0"/>
        <w:jc w:val="center"/>
        <w:rPr>
          <w:rFonts w:hAnsi="ＭＳ 明朝"/>
        </w:rPr>
      </w:pPr>
      <w:r w:rsidRPr="002362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6955DAE" wp14:editId="6B37BA18">
                <wp:simplePos x="0" y="0"/>
                <wp:positionH relativeFrom="column">
                  <wp:posOffset>4524375</wp:posOffset>
                </wp:positionH>
                <wp:positionV relativeFrom="paragraph">
                  <wp:posOffset>1273648</wp:posOffset>
                </wp:positionV>
                <wp:extent cx="1295400" cy="316865"/>
                <wp:effectExtent l="0" t="0" r="0" b="6985"/>
                <wp:wrapNone/>
                <wp:docPr id="71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708" w:rsidRDefault="000D0708" w:rsidP="00D53C95">
                            <w:r>
                              <w:rPr>
                                <w:rFonts w:hint="eastAsia"/>
                              </w:rPr>
                              <w:t>太陽光パネル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56.25pt;margin-top:100.3pt;width:102pt;height:24.9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" stroked="f">
                <v:textbox>
                  <w:txbxContent>
                    <w:p w:rsidR="000D0708" w:rsidRDefault="000D0708" w:rsidP="00D53C95">
                      <w:r>
                        <w:rPr>
                          <w:rFonts w:hint="eastAsia"/>
                        </w:rPr>
                        <w:t>太陽光パネル</w:t>
                      </w:r>
                    </w:p>
                  </w:txbxContent>
                </v:textbox>
              </v:shape>
            </w:pict>
          </mc:Fallback>
        </mc:AlternateContent>
      </w:r>
      <w:r w:rsidRPr="002362B4">
        <w:rPr>
          <w:noProof/>
        </w:rPr>
        <mc:AlternateContent>
          <mc:Choice Requires="wps">
            <w:drawing>
              <wp:anchor distT="4294967291" distB="4294967291" distL="114300" distR="114300" simplePos="0" relativeHeight="251843584" behindDoc="0" locked="0" layoutInCell="1" allowOverlap="1" wp14:anchorId="53EB1B69" wp14:editId="7D876C2C">
                <wp:simplePos x="0" y="0"/>
                <wp:positionH relativeFrom="column">
                  <wp:posOffset>3874135</wp:posOffset>
                </wp:positionH>
                <wp:positionV relativeFrom="paragraph">
                  <wp:posOffset>1555115</wp:posOffset>
                </wp:positionV>
                <wp:extent cx="1943100" cy="0"/>
                <wp:effectExtent l="0" t="95250" r="0" b="114300"/>
                <wp:wrapNone/>
                <wp:docPr id="7179" name="直線矢印コネクタ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431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  <a:tailEnd type="stealth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5" o:spid="_x0000_s1026" type="#_x0000_t32" style="position:absolute;left:0;text-align:left;margin-left:305.05pt;margin-top:122.45pt;width:153pt;height:0;flip:x;z-index:2518435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" strokecolor="#4bacc6 [3208]" strokeweight="1.5pt">
                <v:stroke endarrow="classic" endarrowwidth="wide" endarrowlength="long" joinstyle="miter"/>
                <o:lock v:ext="edit" shapetype="f"/>
              </v:shape>
            </w:pict>
          </mc:Fallback>
        </mc:AlternateContent>
      </w:r>
      <w:r w:rsidR="00D53C95">
        <w:rPr>
          <w:rFonts w:hAnsi="ＭＳ 明朝"/>
          <w:noProof/>
        </w:rPr>
        <w:drawing>
          <wp:inline distT="0" distB="0" distL="0" distR="0" wp14:anchorId="4F4DDCCE" wp14:editId="791C983C">
            <wp:extent cx="3609975" cy="4191000"/>
            <wp:effectExtent l="0" t="0" r="9525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00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C95" w:rsidRPr="002362B4" w:rsidRDefault="003D7899" w:rsidP="00D53C95">
      <w:pPr>
        <w:pStyle w:val="20"/>
        <w:ind w:left="0" w:firstLineChars="0" w:firstLine="0"/>
        <w:jc w:val="center"/>
        <w:rPr>
          <w:rFonts w:hAnsi="ＭＳ 明朝"/>
        </w:rPr>
      </w:pPr>
      <w:r w:rsidRPr="002362B4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90927FD" wp14:editId="4F4FE7DB">
                <wp:simplePos x="0" y="0"/>
                <wp:positionH relativeFrom="column">
                  <wp:posOffset>4522470</wp:posOffset>
                </wp:positionH>
                <wp:positionV relativeFrom="paragraph">
                  <wp:posOffset>1141730</wp:posOffset>
                </wp:positionV>
                <wp:extent cx="1295400" cy="316865"/>
                <wp:effectExtent l="0" t="0" r="0" b="6985"/>
                <wp:wrapNone/>
                <wp:docPr id="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708" w:rsidRDefault="000D0708" w:rsidP="00D53C95">
                            <w:r>
                              <w:rPr>
                                <w:rFonts w:hint="eastAsia"/>
                              </w:rPr>
                              <w:t>太陽光パネル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56.1pt;margin-top:89.9pt;width:102pt;height:24.9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" stroked="f">
                <v:textbox>
                  <w:txbxContent>
                    <w:p w:rsidR="000D0708" w:rsidRDefault="000D0708" w:rsidP="00D53C95">
                      <w:r>
                        <w:rPr>
                          <w:rFonts w:hint="eastAsia"/>
                        </w:rPr>
                        <w:t>太陽光パネル</w:t>
                      </w:r>
                    </w:p>
                  </w:txbxContent>
                </v:textbox>
              </v:shape>
            </w:pict>
          </mc:Fallback>
        </mc:AlternateContent>
      </w:r>
      <w:r w:rsidR="00D53C95" w:rsidRPr="002362B4">
        <w:rPr>
          <w:noProof/>
        </w:rPr>
        <mc:AlternateContent>
          <mc:Choice Requires="wps">
            <w:drawing>
              <wp:anchor distT="4294967291" distB="4294967291" distL="114300" distR="114300" simplePos="0" relativeHeight="251845632" behindDoc="0" locked="0" layoutInCell="1" allowOverlap="1" wp14:anchorId="477E9952" wp14:editId="5ECCB3AE">
                <wp:simplePos x="0" y="0"/>
                <wp:positionH relativeFrom="column">
                  <wp:posOffset>3878699</wp:posOffset>
                </wp:positionH>
                <wp:positionV relativeFrom="paragraph">
                  <wp:posOffset>1305826</wp:posOffset>
                </wp:positionV>
                <wp:extent cx="1881962" cy="648556"/>
                <wp:effectExtent l="38100" t="0" r="23495" b="75565"/>
                <wp:wrapNone/>
                <wp:docPr id="41" name="直線矢印コネクタ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81962" cy="64855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  <a:tailEnd type="stealth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5" o:spid="_x0000_s1026" type="#_x0000_t32" style="position:absolute;left:0;text-align:left;margin-left:305.4pt;margin-top:102.8pt;width:148.2pt;height:51.05pt;flip:x;z-index:25184563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" strokecolor="#4bacc6 [3208]" strokeweight="1.5pt">
                <v:stroke endarrow="classic" endarrowwidth="wide" endarrowlength="long" joinstyle="miter"/>
                <o:lock v:ext="edit" shapetype="f"/>
              </v:shape>
            </w:pict>
          </mc:Fallback>
        </mc:AlternateContent>
      </w:r>
      <w:r w:rsidR="00D53C95">
        <w:rPr>
          <w:rFonts w:hAnsi="ＭＳ 明朝"/>
          <w:noProof/>
        </w:rPr>
        <w:drawing>
          <wp:inline distT="0" distB="0" distL="0" distR="0" wp14:anchorId="6E1612B1" wp14:editId="5FD81380">
            <wp:extent cx="3524250" cy="4105275"/>
            <wp:effectExtent l="0" t="0" r="0" b="9525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00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371" w:rsidRDefault="00043371" w:rsidP="00043371">
      <w:pPr>
        <w:pStyle w:val="20"/>
        <w:ind w:left="0" w:firstLineChars="0" w:firstLine="0"/>
        <w:rPr>
          <w:rFonts w:hAnsi="ＭＳ 明朝"/>
        </w:rPr>
        <w:sectPr w:rsidR="00043371" w:rsidSect="000D0708">
          <w:pgSz w:w="11906" w:h="16838" w:code="9"/>
          <w:pgMar w:top="1418" w:right="1276" w:bottom="1134" w:left="1276" w:header="851" w:footer="646" w:gutter="0"/>
          <w:cols w:space="425"/>
          <w:docGrid w:linePitch="360"/>
        </w:sectPr>
      </w:pPr>
    </w:p>
    <w:p w:rsidR="00043371" w:rsidRDefault="00DD39AC" w:rsidP="00A23B04">
      <w:pPr>
        <w:pStyle w:val="20"/>
        <w:ind w:left="0" w:firstLineChars="0" w:firstLine="0"/>
        <w:jc w:val="center"/>
        <w:rPr>
          <w:rFonts w:hAnsi="ＭＳ 明朝"/>
        </w:rPr>
      </w:pPr>
      <w:r>
        <w:rPr>
          <w:rFonts w:hAnsi="ＭＳ 明朝"/>
          <w:noProof/>
        </w:rPr>
        <w:lastRenderedPageBreak/>
        <w:drawing>
          <wp:inline distT="0" distB="0" distL="0" distR="0" wp14:anchorId="0721B775" wp14:editId="3387B7F4">
            <wp:extent cx="7419975" cy="4887264"/>
            <wp:effectExtent l="0" t="0" r="0" b="8890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00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102" cy="48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371" w:rsidRDefault="00043371" w:rsidP="00AB741A">
      <w:pPr>
        <w:pStyle w:val="20"/>
        <w:ind w:left="0" w:firstLineChars="0" w:firstLine="0"/>
        <w:jc w:val="center"/>
        <w:rPr>
          <w:rFonts w:hAnsi="ＭＳ 明朝"/>
        </w:rPr>
      </w:pPr>
      <w:r w:rsidRPr="00043371">
        <w:rPr>
          <w:rFonts w:hAnsi="ＭＳ 明朝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8A8EB2C" wp14:editId="0352E78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81050" cy="238125"/>
                <wp:effectExtent l="0" t="0" r="19050" b="2857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708" w:rsidRPr="00043371" w:rsidRDefault="000D0708" w:rsidP="00AB741A">
                            <w:pPr>
                              <w:spacing w:line="240" w:lineRule="exact"/>
                              <w:ind w:firstLineChars="0" w:firstLine="0"/>
                              <w:jc w:val="center"/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043371">
                              <w:rPr>
                                <w:rFonts w:ascii="Meiryo UI" w:eastAsia="Meiryo UI" w:hAnsi="Meiryo UI" w:cs="Meiryo UI" w:hint="eastAsia"/>
                              </w:rPr>
                              <w:t>長屋タイプ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0;margin-top:0;width:61.5pt;height:18.75pt;z-index:2518702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">
                <v:textbox inset="1mm,1mm,1mm,1mm">
                  <w:txbxContent>
                    <w:p w:rsidR="000D0708" w:rsidRPr="00043371" w:rsidRDefault="000D0708" w:rsidP="00AB741A">
                      <w:pPr>
                        <w:spacing w:line="240" w:lineRule="exact"/>
                        <w:ind w:firstLineChars="0" w:firstLine="0"/>
                        <w:jc w:val="center"/>
                        <w:rPr>
                          <w:rFonts w:ascii="Meiryo UI" w:eastAsia="Meiryo UI" w:hAnsi="Meiryo UI" w:cs="Meiryo UI"/>
                        </w:rPr>
                      </w:pPr>
                      <w:r w:rsidRPr="00043371">
                        <w:rPr>
                          <w:rFonts w:ascii="Meiryo UI" w:eastAsia="Meiryo UI" w:hAnsi="Meiryo UI" w:cs="Meiryo UI" w:hint="eastAsia"/>
                        </w:rPr>
                        <w:t>長屋タイプ</w:t>
                      </w:r>
                    </w:p>
                  </w:txbxContent>
                </v:textbox>
              </v:shape>
            </w:pict>
          </mc:Fallback>
        </mc:AlternateContent>
      </w:r>
    </w:p>
    <w:p w:rsidR="00B975D6" w:rsidRDefault="00B975D6" w:rsidP="00A23B04">
      <w:pPr>
        <w:pStyle w:val="20"/>
        <w:ind w:left="0" w:firstLineChars="0" w:firstLine="0"/>
        <w:jc w:val="center"/>
        <w:rPr>
          <w:rFonts w:hAnsi="ＭＳ 明朝"/>
        </w:rPr>
      </w:pPr>
    </w:p>
    <w:p w:rsidR="00040042" w:rsidRPr="002362B4" w:rsidRDefault="00040042" w:rsidP="0092504A">
      <w:pPr>
        <w:pStyle w:val="20"/>
        <w:ind w:left="0" w:firstLineChars="0" w:firstLine="0"/>
      </w:pPr>
    </w:p>
    <w:sectPr w:rsidR="00040042" w:rsidRPr="002362B4" w:rsidSect="0092504A">
      <w:footerReference w:type="default" r:id="rId23"/>
      <w:headerReference w:type="first" r:id="rId24"/>
      <w:pgSz w:w="16838" w:h="11906" w:orient="landscape" w:code="9"/>
      <w:pgMar w:top="1276" w:right="1418" w:bottom="1276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708" w:rsidRDefault="000D0708" w:rsidP="007927C0">
      <w:r>
        <w:separator/>
      </w:r>
    </w:p>
  </w:endnote>
  <w:endnote w:type="continuationSeparator" w:id="0">
    <w:p w:rsidR="000D0708" w:rsidRDefault="000D0708" w:rsidP="00792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游ゴシック Light">
    <w:altName w:val="Arial Unicode MS"/>
    <w:charset w:val="80"/>
    <w:family w:val="modern"/>
    <w:pitch w:val="variable"/>
    <w:sig w:usb0="00000000" w:usb1="2AC7FDFF" w:usb2="00000016" w:usb3="00000000" w:csb0="0002009F" w:csb1="00000000"/>
  </w:font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F02" w:rsidRDefault="00E04F02" w:rsidP="00E04F02">
    <w:pPr>
      <w:pStyle w:val="aa"/>
      <w:ind w:firstLine="15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708" w:rsidRPr="00905E8E" w:rsidRDefault="000D0708" w:rsidP="00905E8E">
    <w:pPr>
      <w:pStyle w:val="aa"/>
      <w:ind w:firstLine="200"/>
      <w:jc w:val="center"/>
      <w:rPr>
        <w:rFonts w:ascii="ＭＳ ゴシック" w:eastAsia="ＭＳ ゴシック" w:hAnsi="ＭＳ ゴシック"/>
        <w:sz w:val="20"/>
      </w:rPr>
    </w:pPr>
    <w:r w:rsidRPr="00905E8E">
      <w:rPr>
        <w:rFonts w:ascii="ＭＳ ゴシック" w:eastAsia="ＭＳ ゴシック" w:hAnsi="ＭＳ ゴシック"/>
        <w:sz w:val="20"/>
      </w:rPr>
      <w:fldChar w:fldCharType="begin"/>
    </w:r>
    <w:r w:rsidRPr="00905E8E">
      <w:rPr>
        <w:rFonts w:ascii="ＭＳ ゴシック" w:eastAsia="ＭＳ ゴシック" w:hAnsi="ＭＳ ゴシック"/>
        <w:sz w:val="20"/>
      </w:rPr>
      <w:instrText>PAGE   \* MERGEFORMAT</w:instrText>
    </w:r>
    <w:r w:rsidRPr="00905E8E">
      <w:rPr>
        <w:rFonts w:ascii="ＭＳ ゴシック" w:eastAsia="ＭＳ ゴシック" w:hAnsi="ＭＳ ゴシック"/>
        <w:sz w:val="20"/>
      </w:rPr>
      <w:fldChar w:fldCharType="separate"/>
    </w:r>
    <w:r w:rsidR="00E04F02" w:rsidRPr="00E04F02">
      <w:rPr>
        <w:rFonts w:ascii="ＭＳ ゴシック" w:eastAsia="ＭＳ ゴシック" w:hAnsi="ＭＳ ゴシック"/>
        <w:noProof/>
        <w:sz w:val="20"/>
        <w:lang w:val="ja-JP"/>
      </w:rPr>
      <w:t>4</w:t>
    </w:r>
    <w:r w:rsidRPr="00905E8E">
      <w:rPr>
        <w:rFonts w:ascii="ＭＳ ゴシック" w:eastAsia="ＭＳ ゴシック" w:hAnsi="ＭＳ ゴシック"/>
        <w:sz w:val="20"/>
      </w:rPr>
      <w:fldChar w:fldCharType="end"/>
    </w:r>
  </w:p>
  <w:p w:rsidR="000D0708" w:rsidRDefault="000D0708" w:rsidP="007927C0">
    <w:pPr>
      <w:pStyle w:val="aa"/>
      <w:ind w:firstLine="15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F02" w:rsidRDefault="00E04F02" w:rsidP="00E04F02">
    <w:pPr>
      <w:pStyle w:val="aa"/>
      <w:ind w:firstLine="15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708" w:rsidRPr="00905E8E" w:rsidRDefault="000D0708" w:rsidP="004D2141">
    <w:pPr>
      <w:pStyle w:val="aa"/>
      <w:ind w:firstLine="200"/>
      <w:jc w:val="center"/>
      <w:rPr>
        <w:rFonts w:ascii="ＭＳ ゴシック" w:eastAsia="ＭＳ ゴシック" w:hAnsi="ＭＳ ゴシック"/>
        <w:sz w:val="20"/>
      </w:rPr>
    </w:pPr>
    <w:r w:rsidRPr="00905E8E">
      <w:rPr>
        <w:rFonts w:ascii="ＭＳ ゴシック" w:eastAsia="ＭＳ ゴシック" w:hAnsi="ＭＳ ゴシック"/>
        <w:sz w:val="20"/>
      </w:rPr>
      <w:fldChar w:fldCharType="begin"/>
    </w:r>
    <w:r w:rsidRPr="00905E8E">
      <w:rPr>
        <w:rFonts w:ascii="ＭＳ ゴシック" w:eastAsia="ＭＳ ゴシック" w:hAnsi="ＭＳ ゴシック"/>
        <w:sz w:val="20"/>
      </w:rPr>
      <w:instrText>PAGE   \* MERGEFORMAT</w:instrText>
    </w:r>
    <w:r w:rsidRPr="00905E8E">
      <w:rPr>
        <w:rFonts w:ascii="ＭＳ ゴシック" w:eastAsia="ＭＳ ゴシック" w:hAnsi="ＭＳ ゴシック"/>
        <w:sz w:val="20"/>
      </w:rPr>
      <w:fldChar w:fldCharType="separate"/>
    </w:r>
    <w:r w:rsidR="00E04F02" w:rsidRPr="00E04F02">
      <w:rPr>
        <w:rFonts w:ascii="ＭＳ ゴシック" w:eastAsia="ＭＳ ゴシック" w:hAnsi="ＭＳ ゴシック"/>
        <w:noProof/>
        <w:sz w:val="20"/>
        <w:lang w:val="ja-JP"/>
      </w:rPr>
      <w:t>5</w:t>
    </w:r>
    <w:r w:rsidRPr="00905E8E">
      <w:rPr>
        <w:rFonts w:ascii="ＭＳ ゴシック" w:eastAsia="ＭＳ ゴシック" w:hAnsi="ＭＳ ゴシック"/>
        <w:sz w:val="20"/>
      </w:rPr>
      <w:fldChar w:fldCharType="end"/>
    </w:r>
  </w:p>
  <w:p w:rsidR="000D0708" w:rsidRDefault="000D0708" w:rsidP="007927C0">
    <w:pPr>
      <w:pStyle w:val="aa"/>
      <w:ind w:firstLine="15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708" w:rsidRDefault="000D0708" w:rsidP="007927C0">
      <w:r>
        <w:separator/>
      </w:r>
    </w:p>
  </w:footnote>
  <w:footnote w:type="continuationSeparator" w:id="0">
    <w:p w:rsidR="000D0708" w:rsidRDefault="000D0708" w:rsidP="007927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F02" w:rsidRDefault="00E04F02" w:rsidP="00E04F02">
    <w:pPr>
      <w:pStyle w:val="a9"/>
      <w:ind w:firstLine="15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F02" w:rsidRDefault="00E04F02" w:rsidP="00E04F02">
    <w:pPr>
      <w:pStyle w:val="a9"/>
      <w:ind w:firstLine="15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F02" w:rsidRDefault="00E04F02" w:rsidP="00E04F02">
    <w:pPr>
      <w:pStyle w:val="a9"/>
      <w:ind w:firstLine="15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708" w:rsidRDefault="000D0708" w:rsidP="007927C0">
    <w:pPr>
      <w:pStyle w:val="a9"/>
      <w:ind w:firstLine="150"/>
    </w:pPr>
    <w:r>
      <w:fldChar w:fldCharType="begin"/>
    </w:r>
    <w:r>
      <w:instrText xml:space="preserve"> FILENAME \p </w:instrText>
    </w:r>
    <w:r>
      <w:fldChar w:fldCharType="separate"/>
    </w:r>
    <w:r w:rsidR="00E04F02">
      <w:rPr>
        <w:rFonts w:hint="eastAsia"/>
        <w:noProof/>
      </w:rPr>
      <w:t>\\FSV2.e-naraha.local\組織別\04復興推進課\復興推進係\D11-　　／復興\D11-4-05／災害公営住宅再エネ導入\H31\導入工事\契約\01 起工\05 設置パターン.docx</w:t>
    </w:r>
    <w:r>
      <w:fldChar w:fldCharType="end"/>
    </w:r>
    <w:r>
      <w:rPr>
        <w:rFonts w:hint="eastAsia"/>
      </w:rPr>
      <w:t xml:space="preserve">　</w:t>
    </w:r>
    <w:r>
      <w:rPr>
        <w:rStyle w:val="af1"/>
        <w:sz w:val="15"/>
      </w:rPr>
      <w:fldChar w:fldCharType="begin"/>
    </w:r>
    <w:r>
      <w:rPr>
        <w:rStyle w:val="af1"/>
        <w:sz w:val="15"/>
      </w:rPr>
      <w:instrText xml:space="preserve"> PAGE </w:instrText>
    </w:r>
    <w:r>
      <w:rPr>
        <w:rStyle w:val="af1"/>
        <w:sz w:val="15"/>
      </w:rPr>
      <w:fldChar w:fldCharType="separate"/>
    </w:r>
    <w:r>
      <w:rPr>
        <w:rStyle w:val="af1"/>
        <w:noProof/>
        <w:sz w:val="15"/>
      </w:rPr>
      <w:t>1</w:t>
    </w:r>
    <w:r>
      <w:rPr>
        <w:rStyle w:val="af1"/>
        <w:sz w:val="15"/>
      </w:rPr>
      <w:fldChar w:fldCharType="end"/>
    </w:r>
    <w:r>
      <w:rPr>
        <w:rStyle w:val="af1"/>
        <w:rFonts w:hint="eastAsia"/>
        <w:sz w:val="15"/>
      </w:rPr>
      <w:t>/</w:t>
    </w:r>
    <w:r>
      <w:rPr>
        <w:rStyle w:val="af1"/>
        <w:sz w:val="15"/>
      </w:rPr>
      <w:fldChar w:fldCharType="begin"/>
    </w:r>
    <w:r>
      <w:rPr>
        <w:rStyle w:val="af1"/>
        <w:sz w:val="15"/>
      </w:rPr>
      <w:instrText xml:space="preserve"> NUMPAGES </w:instrText>
    </w:r>
    <w:r>
      <w:rPr>
        <w:rStyle w:val="af1"/>
        <w:sz w:val="15"/>
      </w:rPr>
      <w:fldChar w:fldCharType="separate"/>
    </w:r>
    <w:r w:rsidR="00E04F02">
      <w:rPr>
        <w:rStyle w:val="af1"/>
        <w:noProof/>
        <w:sz w:val="15"/>
      </w:rPr>
      <w:t>5</w:t>
    </w:r>
    <w:r>
      <w:rPr>
        <w:rStyle w:val="af1"/>
        <w:sz w:val="15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344720E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">
    <w:nsid w:val="01EC6392"/>
    <w:multiLevelType w:val="hybridMultilevel"/>
    <w:tmpl w:val="D05AB54E"/>
    <w:lvl w:ilvl="0" w:tplc="D3223DD8">
      <w:start w:val="1"/>
      <w:numFmt w:val="decimalEnclosedCircle"/>
      <w:lvlText w:val="%1"/>
      <w:lvlJc w:val="left"/>
      <w:pPr>
        <w:ind w:left="163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15" w:hanging="420"/>
      </w:pPr>
    </w:lvl>
    <w:lvl w:ilvl="2" w:tplc="04090011" w:tentative="1">
      <w:start w:val="1"/>
      <w:numFmt w:val="decimalEnclosedCircle"/>
      <w:lvlText w:val="%3"/>
      <w:lvlJc w:val="left"/>
      <w:pPr>
        <w:ind w:left="2535" w:hanging="420"/>
      </w:pPr>
    </w:lvl>
    <w:lvl w:ilvl="3" w:tplc="0409000F" w:tentative="1">
      <w:start w:val="1"/>
      <w:numFmt w:val="decimal"/>
      <w:lvlText w:val="%4."/>
      <w:lvlJc w:val="left"/>
      <w:pPr>
        <w:ind w:left="2955" w:hanging="420"/>
      </w:pPr>
    </w:lvl>
    <w:lvl w:ilvl="4" w:tplc="04090017" w:tentative="1">
      <w:start w:val="1"/>
      <w:numFmt w:val="aiueoFullWidth"/>
      <w:lvlText w:val="(%5)"/>
      <w:lvlJc w:val="left"/>
      <w:pPr>
        <w:ind w:left="3375" w:hanging="420"/>
      </w:pPr>
    </w:lvl>
    <w:lvl w:ilvl="5" w:tplc="04090011" w:tentative="1">
      <w:start w:val="1"/>
      <w:numFmt w:val="decimalEnclosedCircle"/>
      <w:lvlText w:val="%6"/>
      <w:lvlJc w:val="left"/>
      <w:pPr>
        <w:ind w:left="3795" w:hanging="420"/>
      </w:pPr>
    </w:lvl>
    <w:lvl w:ilvl="6" w:tplc="0409000F" w:tentative="1">
      <w:start w:val="1"/>
      <w:numFmt w:val="decimal"/>
      <w:lvlText w:val="%7."/>
      <w:lvlJc w:val="left"/>
      <w:pPr>
        <w:ind w:left="4215" w:hanging="420"/>
      </w:pPr>
    </w:lvl>
    <w:lvl w:ilvl="7" w:tplc="04090017" w:tentative="1">
      <w:start w:val="1"/>
      <w:numFmt w:val="aiueoFullWidth"/>
      <w:lvlText w:val="(%8)"/>
      <w:lvlJc w:val="left"/>
      <w:pPr>
        <w:ind w:left="4635" w:hanging="420"/>
      </w:pPr>
    </w:lvl>
    <w:lvl w:ilvl="8" w:tplc="04090011" w:tentative="1">
      <w:start w:val="1"/>
      <w:numFmt w:val="decimalEnclosedCircle"/>
      <w:lvlText w:val="%9"/>
      <w:lvlJc w:val="left"/>
      <w:pPr>
        <w:ind w:left="5055" w:hanging="420"/>
      </w:pPr>
    </w:lvl>
  </w:abstractNum>
  <w:abstractNum w:abstractNumId="2">
    <w:nsid w:val="04B3705A"/>
    <w:multiLevelType w:val="singleLevel"/>
    <w:tmpl w:val="286C19FE"/>
    <w:lvl w:ilvl="0">
      <w:start w:val="1"/>
      <w:numFmt w:val="bullet"/>
      <w:pStyle w:val="PT3"/>
      <w:lvlText w:val=""/>
      <w:lvlJc w:val="left"/>
      <w:pPr>
        <w:tabs>
          <w:tab w:val="num" w:pos="360"/>
        </w:tabs>
        <w:ind w:left="204" w:hanging="204"/>
      </w:pPr>
      <w:rPr>
        <w:rFonts w:ascii="Wingdings" w:hAnsi="Wingdings" w:hint="default"/>
        <w:sz w:val="16"/>
      </w:rPr>
    </w:lvl>
  </w:abstractNum>
  <w:abstractNum w:abstractNumId="3">
    <w:nsid w:val="07C84294"/>
    <w:multiLevelType w:val="hybridMultilevel"/>
    <w:tmpl w:val="B706D5F2"/>
    <w:lvl w:ilvl="0" w:tplc="1DFEF5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2F24DF0A">
      <w:start w:val="1"/>
      <w:numFmt w:val="decimalEnclosedCircle"/>
      <w:lvlText w:val="(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090A77A9"/>
    <w:multiLevelType w:val="hybridMultilevel"/>
    <w:tmpl w:val="D0888914"/>
    <w:lvl w:ilvl="0" w:tplc="F8E637CA">
      <w:start w:val="7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Century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0D076A22"/>
    <w:multiLevelType w:val="hybridMultilevel"/>
    <w:tmpl w:val="F57A04BC"/>
    <w:lvl w:ilvl="0" w:tplc="F8B0144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F0F1E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94BF4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206CC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D633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9C01F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226BA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82ED5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E03CA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47474"/>
    <w:multiLevelType w:val="hybridMultilevel"/>
    <w:tmpl w:val="A634904A"/>
    <w:lvl w:ilvl="0" w:tplc="F1863EC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8A320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909E7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FE7ED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CEAFB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2C3A9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26A1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1A4BC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A049A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F2D51C6"/>
    <w:multiLevelType w:val="hybridMultilevel"/>
    <w:tmpl w:val="1084FD58"/>
    <w:lvl w:ilvl="0" w:tplc="DDDA7DEA">
      <w:start w:val="1"/>
      <w:numFmt w:val="decimalEnclosedCircle"/>
      <w:lvlText w:val="%1"/>
      <w:lvlJc w:val="left"/>
      <w:pPr>
        <w:ind w:left="18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325" w:hanging="420"/>
      </w:pPr>
    </w:lvl>
    <w:lvl w:ilvl="2" w:tplc="04090011" w:tentative="1">
      <w:start w:val="1"/>
      <w:numFmt w:val="decimalEnclosedCircle"/>
      <w:lvlText w:val="%3"/>
      <w:lvlJc w:val="left"/>
      <w:pPr>
        <w:ind w:left="2745" w:hanging="420"/>
      </w:pPr>
    </w:lvl>
    <w:lvl w:ilvl="3" w:tplc="0409000F" w:tentative="1">
      <w:start w:val="1"/>
      <w:numFmt w:val="decimal"/>
      <w:lvlText w:val="%4."/>
      <w:lvlJc w:val="left"/>
      <w:pPr>
        <w:ind w:left="3165" w:hanging="420"/>
      </w:pPr>
    </w:lvl>
    <w:lvl w:ilvl="4" w:tplc="04090017" w:tentative="1">
      <w:start w:val="1"/>
      <w:numFmt w:val="aiueoFullWidth"/>
      <w:lvlText w:val="(%5)"/>
      <w:lvlJc w:val="left"/>
      <w:pPr>
        <w:ind w:left="3585" w:hanging="420"/>
      </w:pPr>
    </w:lvl>
    <w:lvl w:ilvl="5" w:tplc="04090011" w:tentative="1">
      <w:start w:val="1"/>
      <w:numFmt w:val="decimalEnclosedCircle"/>
      <w:lvlText w:val="%6"/>
      <w:lvlJc w:val="left"/>
      <w:pPr>
        <w:ind w:left="4005" w:hanging="420"/>
      </w:pPr>
    </w:lvl>
    <w:lvl w:ilvl="6" w:tplc="0409000F" w:tentative="1">
      <w:start w:val="1"/>
      <w:numFmt w:val="decimal"/>
      <w:lvlText w:val="%7."/>
      <w:lvlJc w:val="left"/>
      <w:pPr>
        <w:ind w:left="4425" w:hanging="420"/>
      </w:pPr>
    </w:lvl>
    <w:lvl w:ilvl="7" w:tplc="04090017" w:tentative="1">
      <w:start w:val="1"/>
      <w:numFmt w:val="aiueoFullWidth"/>
      <w:lvlText w:val="(%8)"/>
      <w:lvlJc w:val="left"/>
      <w:pPr>
        <w:ind w:left="4845" w:hanging="420"/>
      </w:pPr>
    </w:lvl>
    <w:lvl w:ilvl="8" w:tplc="04090011" w:tentative="1">
      <w:start w:val="1"/>
      <w:numFmt w:val="decimalEnclosedCircle"/>
      <w:lvlText w:val="%9"/>
      <w:lvlJc w:val="left"/>
      <w:pPr>
        <w:ind w:left="5265" w:hanging="420"/>
      </w:pPr>
    </w:lvl>
  </w:abstractNum>
  <w:abstractNum w:abstractNumId="8">
    <w:nsid w:val="13322A59"/>
    <w:multiLevelType w:val="singleLevel"/>
    <w:tmpl w:val="D4AC682C"/>
    <w:lvl w:ilvl="0">
      <w:start w:val="1"/>
      <w:numFmt w:val="bullet"/>
      <w:pStyle w:val="PT30"/>
      <w:lvlText w:val=""/>
      <w:lvlJc w:val="left"/>
      <w:pPr>
        <w:tabs>
          <w:tab w:val="num" w:pos="360"/>
        </w:tabs>
        <w:ind w:left="204" w:hanging="204"/>
      </w:pPr>
      <w:rPr>
        <w:rFonts w:ascii="Wingdings" w:hAnsi="Wingdings" w:hint="default"/>
        <w:sz w:val="14"/>
      </w:rPr>
    </w:lvl>
  </w:abstractNum>
  <w:abstractNum w:abstractNumId="9">
    <w:nsid w:val="183D08BF"/>
    <w:multiLevelType w:val="hybridMultilevel"/>
    <w:tmpl w:val="4162A332"/>
    <w:lvl w:ilvl="0" w:tplc="8022F62A">
      <w:start w:val="1"/>
      <w:numFmt w:val="decimalEnclosedCircle"/>
      <w:lvlText w:val="%1"/>
      <w:lvlJc w:val="left"/>
      <w:pPr>
        <w:ind w:left="15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5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5" w:hanging="420"/>
      </w:pPr>
    </w:lvl>
    <w:lvl w:ilvl="3" w:tplc="0409000F" w:tentative="1">
      <w:start w:val="1"/>
      <w:numFmt w:val="decimal"/>
      <w:lvlText w:val="%4."/>
      <w:lvlJc w:val="left"/>
      <w:pPr>
        <w:ind w:left="2885" w:hanging="420"/>
      </w:pPr>
    </w:lvl>
    <w:lvl w:ilvl="4" w:tplc="04090017" w:tentative="1">
      <w:start w:val="1"/>
      <w:numFmt w:val="aiueoFullWidth"/>
      <w:lvlText w:val="(%5)"/>
      <w:lvlJc w:val="left"/>
      <w:pPr>
        <w:ind w:left="3305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5" w:hanging="420"/>
      </w:pPr>
    </w:lvl>
    <w:lvl w:ilvl="6" w:tplc="0409000F" w:tentative="1">
      <w:start w:val="1"/>
      <w:numFmt w:val="decimal"/>
      <w:lvlText w:val="%7."/>
      <w:lvlJc w:val="left"/>
      <w:pPr>
        <w:ind w:left="4145" w:hanging="420"/>
      </w:pPr>
    </w:lvl>
    <w:lvl w:ilvl="7" w:tplc="04090017" w:tentative="1">
      <w:start w:val="1"/>
      <w:numFmt w:val="aiueoFullWidth"/>
      <w:lvlText w:val="(%8)"/>
      <w:lvlJc w:val="left"/>
      <w:pPr>
        <w:ind w:left="45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5" w:hanging="420"/>
      </w:pPr>
    </w:lvl>
  </w:abstractNum>
  <w:abstractNum w:abstractNumId="10">
    <w:nsid w:val="18AE0547"/>
    <w:multiLevelType w:val="hybridMultilevel"/>
    <w:tmpl w:val="CB4839EC"/>
    <w:lvl w:ilvl="0" w:tplc="996C4A0A">
      <w:start w:val="1"/>
      <w:numFmt w:val="decimalEnclosedCircle"/>
      <w:lvlText w:val="%1"/>
      <w:lvlJc w:val="left"/>
      <w:pPr>
        <w:ind w:left="120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5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5" w:hanging="420"/>
      </w:pPr>
    </w:lvl>
    <w:lvl w:ilvl="3" w:tplc="0409000F" w:tentative="1">
      <w:start w:val="1"/>
      <w:numFmt w:val="decimal"/>
      <w:lvlText w:val="%4."/>
      <w:lvlJc w:val="left"/>
      <w:pPr>
        <w:ind w:left="2525" w:hanging="420"/>
      </w:pPr>
    </w:lvl>
    <w:lvl w:ilvl="4" w:tplc="04090017" w:tentative="1">
      <w:start w:val="1"/>
      <w:numFmt w:val="aiueoFullWidth"/>
      <w:lvlText w:val="(%5)"/>
      <w:lvlJc w:val="left"/>
      <w:pPr>
        <w:ind w:left="2945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5" w:hanging="420"/>
      </w:pPr>
    </w:lvl>
    <w:lvl w:ilvl="6" w:tplc="0409000F" w:tentative="1">
      <w:start w:val="1"/>
      <w:numFmt w:val="decimal"/>
      <w:lvlText w:val="%7."/>
      <w:lvlJc w:val="left"/>
      <w:pPr>
        <w:ind w:left="3785" w:hanging="420"/>
      </w:pPr>
    </w:lvl>
    <w:lvl w:ilvl="7" w:tplc="04090017" w:tentative="1">
      <w:start w:val="1"/>
      <w:numFmt w:val="aiueoFullWidth"/>
      <w:lvlText w:val="(%8)"/>
      <w:lvlJc w:val="left"/>
      <w:pPr>
        <w:ind w:left="42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5" w:hanging="420"/>
      </w:pPr>
    </w:lvl>
  </w:abstractNum>
  <w:abstractNum w:abstractNumId="11">
    <w:nsid w:val="1F815220"/>
    <w:multiLevelType w:val="singleLevel"/>
    <w:tmpl w:val="BE4267BE"/>
    <w:lvl w:ilvl="0">
      <w:start w:val="1"/>
      <w:numFmt w:val="bullet"/>
      <w:pStyle w:val="A0"/>
      <w:lvlText w:val=""/>
      <w:lvlJc w:val="left"/>
      <w:pPr>
        <w:tabs>
          <w:tab w:val="num" w:pos="0"/>
        </w:tabs>
        <w:ind w:left="1072" w:hanging="204"/>
      </w:pPr>
      <w:rPr>
        <w:rFonts w:ascii="Wingdings" w:hAnsi="Wingdings" w:hint="default"/>
        <w:sz w:val="14"/>
      </w:rPr>
    </w:lvl>
  </w:abstractNum>
  <w:abstractNum w:abstractNumId="12">
    <w:nsid w:val="20081CD7"/>
    <w:multiLevelType w:val="hybridMultilevel"/>
    <w:tmpl w:val="A9C8EBBE"/>
    <w:lvl w:ilvl="0" w:tplc="C42EAC4E">
      <w:start w:val="1"/>
      <w:numFmt w:val="decimalEnclosedCircle"/>
      <w:lvlText w:val="%1"/>
      <w:lvlJc w:val="left"/>
      <w:pPr>
        <w:ind w:left="163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15" w:hanging="420"/>
      </w:pPr>
    </w:lvl>
    <w:lvl w:ilvl="2" w:tplc="04090011" w:tentative="1">
      <w:start w:val="1"/>
      <w:numFmt w:val="decimalEnclosedCircle"/>
      <w:lvlText w:val="%3"/>
      <w:lvlJc w:val="left"/>
      <w:pPr>
        <w:ind w:left="2535" w:hanging="420"/>
      </w:pPr>
    </w:lvl>
    <w:lvl w:ilvl="3" w:tplc="0409000F" w:tentative="1">
      <w:start w:val="1"/>
      <w:numFmt w:val="decimal"/>
      <w:lvlText w:val="%4."/>
      <w:lvlJc w:val="left"/>
      <w:pPr>
        <w:ind w:left="2955" w:hanging="420"/>
      </w:pPr>
    </w:lvl>
    <w:lvl w:ilvl="4" w:tplc="04090017" w:tentative="1">
      <w:start w:val="1"/>
      <w:numFmt w:val="aiueoFullWidth"/>
      <w:lvlText w:val="(%5)"/>
      <w:lvlJc w:val="left"/>
      <w:pPr>
        <w:ind w:left="3375" w:hanging="420"/>
      </w:pPr>
    </w:lvl>
    <w:lvl w:ilvl="5" w:tplc="04090011" w:tentative="1">
      <w:start w:val="1"/>
      <w:numFmt w:val="decimalEnclosedCircle"/>
      <w:lvlText w:val="%6"/>
      <w:lvlJc w:val="left"/>
      <w:pPr>
        <w:ind w:left="3795" w:hanging="420"/>
      </w:pPr>
    </w:lvl>
    <w:lvl w:ilvl="6" w:tplc="0409000F" w:tentative="1">
      <w:start w:val="1"/>
      <w:numFmt w:val="decimal"/>
      <w:lvlText w:val="%7."/>
      <w:lvlJc w:val="left"/>
      <w:pPr>
        <w:ind w:left="4215" w:hanging="420"/>
      </w:pPr>
    </w:lvl>
    <w:lvl w:ilvl="7" w:tplc="04090017" w:tentative="1">
      <w:start w:val="1"/>
      <w:numFmt w:val="aiueoFullWidth"/>
      <w:lvlText w:val="(%8)"/>
      <w:lvlJc w:val="left"/>
      <w:pPr>
        <w:ind w:left="4635" w:hanging="420"/>
      </w:pPr>
    </w:lvl>
    <w:lvl w:ilvl="8" w:tplc="04090011" w:tentative="1">
      <w:start w:val="1"/>
      <w:numFmt w:val="decimalEnclosedCircle"/>
      <w:lvlText w:val="%9"/>
      <w:lvlJc w:val="left"/>
      <w:pPr>
        <w:ind w:left="5055" w:hanging="420"/>
      </w:pPr>
    </w:lvl>
  </w:abstractNum>
  <w:abstractNum w:abstractNumId="13">
    <w:nsid w:val="21BF67E2"/>
    <w:multiLevelType w:val="hybridMultilevel"/>
    <w:tmpl w:val="3C8E94AC"/>
    <w:lvl w:ilvl="0" w:tplc="6EEE412A">
      <w:start w:val="1"/>
      <w:numFmt w:val="decimalEnclosedCircle"/>
      <w:lvlText w:val="%1"/>
      <w:lvlJc w:val="left"/>
      <w:pPr>
        <w:ind w:left="1635" w:hanging="360"/>
      </w:pPr>
      <w:rPr>
        <w:rFonts w:ascii="ＭＳ 明朝" w:eastAsia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2115" w:hanging="420"/>
      </w:pPr>
    </w:lvl>
    <w:lvl w:ilvl="2" w:tplc="04090011" w:tentative="1">
      <w:start w:val="1"/>
      <w:numFmt w:val="decimalEnclosedCircle"/>
      <w:lvlText w:val="%3"/>
      <w:lvlJc w:val="left"/>
      <w:pPr>
        <w:ind w:left="2535" w:hanging="420"/>
      </w:pPr>
    </w:lvl>
    <w:lvl w:ilvl="3" w:tplc="0409000F" w:tentative="1">
      <w:start w:val="1"/>
      <w:numFmt w:val="decimal"/>
      <w:lvlText w:val="%4."/>
      <w:lvlJc w:val="left"/>
      <w:pPr>
        <w:ind w:left="2955" w:hanging="420"/>
      </w:pPr>
    </w:lvl>
    <w:lvl w:ilvl="4" w:tplc="04090017" w:tentative="1">
      <w:start w:val="1"/>
      <w:numFmt w:val="aiueoFullWidth"/>
      <w:lvlText w:val="(%5)"/>
      <w:lvlJc w:val="left"/>
      <w:pPr>
        <w:ind w:left="3375" w:hanging="420"/>
      </w:pPr>
    </w:lvl>
    <w:lvl w:ilvl="5" w:tplc="04090011" w:tentative="1">
      <w:start w:val="1"/>
      <w:numFmt w:val="decimalEnclosedCircle"/>
      <w:lvlText w:val="%6"/>
      <w:lvlJc w:val="left"/>
      <w:pPr>
        <w:ind w:left="3795" w:hanging="420"/>
      </w:pPr>
    </w:lvl>
    <w:lvl w:ilvl="6" w:tplc="0409000F" w:tentative="1">
      <w:start w:val="1"/>
      <w:numFmt w:val="decimal"/>
      <w:lvlText w:val="%7."/>
      <w:lvlJc w:val="left"/>
      <w:pPr>
        <w:ind w:left="4215" w:hanging="420"/>
      </w:pPr>
    </w:lvl>
    <w:lvl w:ilvl="7" w:tplc="04090017" w:tentative="1">
      <w:start w:val="1"/>
      <w:numFmt w:val="aiueoFullWidth"/>
      <w:lvlText w:val="(%8)"/>
      <w:lvlJc w:val="left"/>
      <w:pPr>
        <w:ind w:left="4635" w:hanging="420"/>
      </w:pPr>
    </w:lvl>
    <w:lvl w:ilvl="8" w:tplc="04090011" w:tentative="1">
      <w:start w:val="1"/>
      <w:numFmt w:val="decimalEnclosedCircle"/>
      <w:lvlText w:val="%9"/>
      <w:lvlJc w:val="left"/>
      <w:pPr>
        <w:ind w:left="5055" w:hanging="420"/>
      </w:pPr>
    </w:lvl>
  </w:abstractNum>
  <w:abstractNum w:abstractNumId="14">
    <w:nsid w:val="22EF6C2E"/>
    <w:multiLevelType w:val="hybridMultilevel"/>
    <w:tmpl w:val="61A09730"/>
    <w:lvl w:ilvl="0" w:tplc="404E524A">
      <w:start w:val="3"/>
      <w:numFmt w:val="decimalEnclosedCircle"/>
      <w:lvlText w:val="%1"/>
      <w:lvlJc w:val="left"/>
      <w:pPr>
        <w:ind w:left="19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75" w:hanging="420"/>
      </w:pPr>
    </w:lvl>
    <w:lvl w:ilvl="2" w:tplc="04090011" w:tentative="1">
      <w:start w:val="1"/>
      <w:numFmt w:val="decimalEnclosedCircle"/>
      <w:lvlText w:val="%3"/>
      <w:lvlJc w:val="left"/>
      <w:pPr>
        <w:ind w:left="2895" w:hanging="420"/>
      </w:pPr>
    </w:lvl>
    <w:lvl w:ilvl="3" w:tplc="0409000F" w:tentative="1">
      <w:start w:val="1"/>
      <w:numFmt w:val="decimal"/>
      <w:lvlText w:val="%4."/>
      <w:lvlJc w:val="left"/>
      <w:pPr>
        <w:ind w:left="3315" w:hanging="420"/>
      </w:pPr>
    </w:lvl>
    <w:lvl w:ilvl="4" w:tplc="04090017" w:tentative="1">
      <w:start w:val="1"/>
      <w:numFmt w:val="aiueoFullWidth"/>
      <w:lvlText w:val="(%5)"/>
      <w:lvlJc w:val="left"/>
      <w:pPr>
        <w:ind w:left="3735" w:hanging="420"/>
      </w:pPr>
    </w:lvl>
    <w:lvl w:ilvl="5" w:tplc="04090011" w:tentative="1">
      <w:start w:val="1"/>
      <w:numFmt w:val="decimalEnclosedCircle"/>
      <w:lvlText w:val="%6"/>
      <w:lvlJc w:val="left"/>
      <w:pPr>
        <w:ind w:left="4155" w:hanging="420"/>
      </w:pPr>
    </w:lvl>
    <w:lvl w:ilvl="6" w:tplc="0409000F" w:tentative="1">
      <w:start w:val="1"/>
      <w:numFmt w:val="decimal"/>
      <w:lvlText w:val="%7."/>
      <w:lvlJc w:val="left"/>
      <w:pPr>
        <w:ind w:left="4575" w:hanging="420"/>
      </w:pPr>
    </w:lvl>
    <w:lvl w:ilvl="7" w:tplc="04090017" w:tentative="1">
      <w:start w:val="1"/>
      <w:numFmt w:val="aiueoFullWidth"/>
      <w:lvlText w:val="(%8)"/>
      <w:lvlJc w:val="left"/>
      <w:pPr>
        <w:ind w:left="4995" w:hanging="420"/>
      </w:pPr>
    </w:lvl>
    <w:lvl w:ilvl="8" w:tplc="04090011" w:tentative="1">
      <w:start w:val="1"/>
      <w:numFmt w:val="decimalEnclosedCircle"/>
      <w:lvlText w:val="%9"/>
      <w:lvlJc w:val="left"/>
      <w:pPr>
        <w:ind w:left="5415" w:hanging="420"/>
      </w:pPr>
    </w:lvl>
  </w:abstractNum>
  <w:abstractNum w:abstractNumId="15">
    <w:nsid w:val="235401F7"/>
    <w:multiLevelType w:val="hybridMultilevel"/>
    <w:tmpl w:val="0A9A1F9E"/>
    <w:lvl w:ilvl="0" w:tplc="CF86F8B0">
      <w:start w:val="1"/>
      <w:numFmt w:val="decimalFullWidth"/>
      <w:lvlText w:val="%1）"/>
      <w:lvlJc w:val="left"/>
      <w:pPr>
        <w:ind w:left="2115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535" w:hanging="420"/>
      </w:pPr>
    </w:lvl>
    <w:lvl w:ilvl="2" w:tplc="04090011" w:tentative="1">
      <w:start w:val="1"/>
      <w:numFmt w:val="decimalEnclosedCircle"/>
      <w:lvlText w:val="%3"/>
      <w:lvlJc w:val="left"/>
      <w:pPr>
        <w:ind w:left="2955" w:hanging="420"/>
      </w:pPr>
    </w:lvl>
    <w:lvl w:ilvl="3" w:tplc="0409000F" w:tentative="1">
      <w:start w:val="1"/>
      <w:numFmt w:val="decimal"/>
      <w:lvlText w:val="%4."/>
      <w:lvlJc w:val="left"/>
      <w:pPr>
        <w:ind w:left="3375" w:hanging="420"/>
      </w:pPr>
    </w:lvl>
    <w:lvl w:ilvl="4" w:tplc="04090017" w:tentative="1">
      <w:start w:val="1"/>
      <w:numFmt w:val="aiueoFullWidth"/>
      <w:lvlText w:val="(%5)"/>
      <w:lvlJc w:val="left"/>
      <w:pPr>
        <w:ind w:left="3795" w:hanging="420"/>
      </w:pPr>
    </w:lvl>
    <w:lvl w:ilvl="5" w:tplc="04090011" w:tentative="1">
      <w:start w:val="1"/>
      <w:numFmt w:val="decimalEnclosedCircle"/>
      <w:lvlText w:val="%6"/>
      <w:lvlJc w:val="left"/>
      <w:pPr>
        <w:ind w:left="4215" w:hanging="420"/>
      </w:pPr>
    </w:lvl>
    <w:lvl w:ilvl="6" w:tplc="0409000F" w:tentative="1">
      <w:start w:val="1"/>
      <w:numFmt w:val="decimal"/>
      <w:lvlText w:val="%7."/>
      <w:lvlJc w:val="left"/>
      <w:pPr>
        <w:ind w:left="4635" w:hanging="420"/>
      </w:pPr>
    </w:lvl>
    <w:lvl w:ilvl="7" w:tplc="04090017" w:tentative="1">
      <w:start w:val="1"/>
      <w:numFmt w:val="aiueoFullWidth"/>
      <w:lvlText w:val="(%8)"/>
      <w:lvlJc w:val="left"/>
      <w:pPr>
        <w:ind w:left="5055" w:hanging="420"/>
      </w:pPr>
    </w:lvl>
    <w:lvl w:ilvl="8" w:tplc="04090011" w:tentative="1">
      <w:start w:val="1"/>
      <w:numFmt w:val="decimalEnclosedCircle"/>
      <w:lvlText w:val="%9"/>
      <w:lvlJc w:val="left"/>
      <w:pPr>
        <w:ind w:left="5475" w:hanging="420"/>
      </w:pPr>
    </w:lvl>
  </w:abstractNum>
  <w:abstractNum w:abstractNumId="16">
    <w:nsid w:val="26F1165C"/>
    <w:multiLevelType w:val="hybridMultilevel"/>
    <w:tmpl w:val="6C1249D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99942CD4">
      <w:start w:val="1"/>
      <w:numFmt w:val="decimalEnclosedCircle"/>
      <w:lvlText w:val="%2"/>
      <w:lvlJc w:val="left"/>
      <w:pPr>
        <w:ind w:left="78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27AA5143"/>
    <w:multiLevelType w:val="hybridMultilevel"/>
    <w:tmpl w:val="67CECD58"/>
    <w:lvl w:ilvl="0" w:tplc="13AAC4AA">
      <w:start w:val="1"/>
      <w:numFmt w:val="decimalEnclosedCircle"/>
      <w:lvlText w:val="%1"/>
      <w:lvlJc w:val="left"/>
      <w:pPr>
        <w:ind w:left="1635" w:hanging="360"/>
      </w:pPr>
      <w:rPr>
        <w:rFonts w:ascii="ＭＳ 明朝" w:eastAsia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2115" w:hanging="420"/>
      </w:pPr>
    </w:lvl>
    <w:lvl w:ilvl="2" w:tplc="04090011" w:tentative="1">
      <w:start w:val="1"/>
      <w:numFmt w:val="decimalEnclosedCircle"/>
      <w:lvlText w:val="%3"/>
      <w:lvlJc w:val="left"/>
      <w:pPr>
        <w:ind w:left="2535" w:hanging="420"/>
      </w:pPr>
    </w:lvl>
    <w:lvl w:ilvl="3" w:tplc="0409000F" w:tentative="1">
      <w:start w:val="1"/>
      <w:numFmt w:val="decimal"/>
      <w:lvlText w:val="%4."/>
      <w:lvlJc w:val="left"/>
      <w:pPr>
        <w:ind w:left="2955" w:hanging="420"/>
      </w:pPr>
    </w:lvl>
    <w:lvl w:ilvl="4" w:tplc="04090017" w:tentative="1">
      <w:start w:val="1"/>
      <w:numFmt w:val="aiueoFullWidth"/>
      <w:lvlText w:val="(%5)"/>
      <w:lvlJc w:val="left"/>
      <w:pPr>
        <w:ind w:left="3375" w:hanging="420"/>
      </w:pPr>
    </w:lvl>
    <w:lvl w:ilvl="5" w:tplc="04090011" w:tentative="1">
      <w:start w:val="1"/>
      <w:numFmt w:val="decimalEnclosedCircle"/>
      <w:lvlText w:val="%6"/>
      <w:lvlJc w:val="left"/>
      <w:pPr>
        <w:ind w:left="3795" w:hanging="420"/>
      </w:pPr>
    </w:lvl>
    <w:lvl w:ilvl="6" w:tplc="0409000F" w:tentative="1">
      <w:start w:val="1"/>
      <w:numFmt w:val="decimal"/>
      <w:lvlText w:val="%7."/>
      <w:lvlJc w:val="left"/>
      <w:pPr>
        <w:ind w:left="4215" w:hanging="420"/>
      </w:pPr>
    </w:lvl>
    <w:lvl w:ilvl="7" w:tplc="04090017" w:tentative="1">
      <w:start w:val="1"/>
      <w:numFmt w:val="aiueoFullWidth"/>
      <w:lvlText w:val="(%8)"/>
      <w:lvlJc w:val="left"/>
      <w:pPr>
        <w:ind w:left="4635" w:hanging="420"/>
      </w:pPr>
    </w:lvl>
    <w:lvl w:ilvl="8" w:tplc="04090011" w:tentative="1">
      <w:start w:val="1"/>
      <w:numFmt w:val="decimalEnclosedCircle"/>
      <w:lvlText w:val="%9"/>
      <w:lvlJc w:val="left"/>
      <w:pPr>
        <w:ind w:left="5055" w:hanging="420"/>
      </w:pPr>
    </w:lvl>
  </w:abstractNum>
  <w:abstractNum w:abstractNumId="18">
    <w:nsid w:val="32F75D0A"/>
    <w:multiLevelType w:val="hybridMultilevel"/>
    <w:tmpl w:val="2E04D57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>
    <w:nsid w:val="42F44B60"/>
    <w:multiLevelType w:val="hybridMultilevel"/>
    <w:tmpl w:val="CEA0686E"/>
    <w:lvl w:ilvl="0" w:tplc="3E2EF724">
      <w:start w:val="1"/>
      <w:numFmt w:val="decimalEnclosedCircle"/>
      <w:lvlText w:val="%1"/>
      <w:lvlJc w:val="left"/>
      <w:pPr>
        <w:ind w:left="120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5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5" w:hanging="420"/>
      </w:pPr>
    </w:lvl>
    <w:lvl w:ilvl="3" w:tplc="0409000F" w:tentative="1">
      <w:start w:val="1"/>
      <w:numFmt w:val="decimal"/>
      <w:lvlText w:val="%4."/>
      <w:lvlJc w:val="left"/>
      <w:pPr>
        <w:ind w:left="2525" w:hanging="420"/>
      </w:pPr>
    </w:lvl>
    <w:lvl w:ilvl="4" w:tplc="04090017" w:tentative="1">
      <w:start w:val="1"/>
      <w:numFmt w:val="aiueoFullWidth"/>
      <w:lvlText w:val="(%5)"/>
      <w:lvlJc w:val="left"/>
      <w:pPr>
        <w:ind w:left="2945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5" w:hanging="420"/>
      </w:pPr>
    </w:lvl>
    <w:lvl w:ilvl="6" w:tplc="0409000F" w:tentative="1">
      <w:start w:val="1"/>
      <w:numFmt w:val="decimal"/>
      <w:lvlText w:val="%7."/>
      <w:lvlJc w:val="left"/>
      <w:pPr>
        <w:ind w:left="3785" w:hanging="420"/>
      </w:pPr>
    </w:lvl>
    <w:lvl w:ilvl="7" w:tplc="04090017" w:tentative="1">
      <w:start w:val="1"/>
      <w:numFmt w:val="aiueoFullWidth"/>
      <w:lvlText w:val="(%8)"/>
      <w:lvlJc w:val="left"/>
      <w:pPr>
        <w:ind w:left="42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5" w:hanging="420"/>
      </w:pPr>
    </w:lvl>
  </w:abstractNum>
  <w:abstractNum w:abstractNumId="20">
    <w:nsid w:val="44F10506"/>
    <w:multiLevelType w:val="hybridMultilevel"/>
    <w:tmpl w:val="4AD66634"/>
    <w:lvl w:ilvl="0" w:tplc="4184E5D8">
      <w:start w:val="7"/>
      <w:numFmt w:val="decimalEnclosedCircle"/>
      <w:lvlText w:val="%1"/>
      <w:lvlJc w:val="left"/>
      <w:pPr>
        <w:ind w:left="19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75" w:hanging="420"/>
      </w:pPr>
    </w:lvl>
    <w:lvl w:ilvl="2" w:tplc="04090011" w:tentative="1">
      <w:start w:val="1"/>
      <w:numFmt w:val="decimalEnclosedCircle"/>
      <w:lvlText w:val="%3"/>
      <w:lvlJc w:val="left"/>
      <w:pPr>
        <w:ind w:left="2895" w:hanging="420"/>
      </w:pPr>
    </w:lvl>
    <w:lvl w:ilvl="3" w:tplc="0409000F" w:tentative="1">
      <w:start w:val="1"/>
      <w:numFmt w:val="decimal"/>
      <w:lvlText w:val="%4."/>
      <w:lvlJc w:val="left"/>
      <w:pPr>
        <w:ind w:left="3315" w:hanging="420"/>
      </w:pPr>
    </w:lvl>
    <w:lvl w:ilvl="4" w:tplc="04090017" w:tentative="1">
      <w:start w:val="1"/>
      <w:numFmt w:val="aiueoFullWidth"/>
      <w:lvlText w:val="(%5)"/>
      <w:lvlJc w:val="left"/>
      <w:pPr>
        <w:ind w:left="3735" w:hanging="420"/>
      </w:pPr>
    </w:lvl>
    <w:lvl w:ilvl="5" w:tplc="04090011" w:tentative="1">
      <w:start w:val="1"/>
      <w:numFmt w:val="decimalEnclosedCircle"/>
      <w:lvlText w:val="%6"/>
      <w:lvlJc w:val="left"/>
      <w:pPr>
        <w:ind w:left="4155" w:hanging="420"/>
      </w:pPr>
    </w:lvl>
    <w:lvl w:ilvl="6" w:tplc="0409000F" w:tentative="1">
      <w:start w:val="1"/>
      <w:numFmt w:val="decimal"/>
      <w:lvlText w:val="%7."/>
      <w:lvlJc w:val="left"/>
      <w:pPr>
        <w:ind w:left="4575" w:hanging="420"/>
      </w:pPr>
    </w:lvl>
    <w:lvl w:ilvl="7" w:tplc="04090017" w:tentative="1">
      <w:start w:val="1"/>
      <w:numFmt w:val="aiueoFullWidth"/>
      <w:lvlText w:val="(%8)"/>
      <w:lvlJc w:val="left"/>
      <w:pPr>
        <w:ind w:left="4995" w:hanging="420"/>
      </w:pPr>
    </w:lvl>
    <w:lvl w:ilvl="8" w:tplc="04090011" w:tentative="1">
      <w:start w:val="1"/>
      <w:numFmt w:val="decimalEnclosedCircle"/>
      <w:lvlText w:val="%9"/>
      <w:lvlJc w:val="left"/>
      <w:pPr>
        <w:ind w:left="5415" w:hanging="420"/>
      </w:pPr>
    </w:lvl>
  </w:abstractNum>
  <w:abstractNum w:abstractNumId="21">
    <w:nsid w:val="4C383863"/>
    <w:multiLevelType w:val="hybridMultilevel"/>
    <w:tmpl w:val="5666E6A6"/>
    <w:lvl w:ilvl="0" w:tplc="2CDE9576">
      <w:start w:val="3"/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>
    <w:nsid w:val="56095AB9"/>
    <w:multiLevelType w:val="hybridMultilevel"/>
    <w:tmpl w:val="23B2A972"/>
    <w:lvl w:ilvl="0" w:tplc="2AC071CC">
      <w:start w:val="3"/>
      <w:numFmt w:val="decimalEnclosedCircle"/>
      <w:lvlText w:val="%1"/>
      <w:lvlJc w:val="left"/>
      <w:pPr>
        <w:ind w:left="163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15" w:hanging="420"/>
      </w:pPr>
    </w:lvl>
    <w:lvl w:ilvl="2" w:tplc="04090011" w:tentative="1">
      <w:start w:val="1"/>
      <w:numFmt w:val="decimalEnclosedCircle"/>
      <w:lvlText w:val="%3"/>
      <w:lvlJc w:val="left"/>
      <w:pPr>
        <w:ind w:left="2535" w:hanging="420"/>
      </w:pPr>
    </w:lvl>
    <w:lvl w:ilvl="3" w:tplc="0409000F" w:tentative="1">
      <w:start w:val="1"/>
      <w:numFmt w:val="decimal"/>
      <w:lvlText w:val="%4."/>
      <w:lvlJc w:val="left"/>
      <w:pPr>
        <w:ind w:left="2955" w:hanging="420"/>
      </w:pPr>
    </w:lvl>
    <w:lvl w:ilvl="4" w:tplc="04090017" w:tentative="1">
      <w:start w:val="1"/>
      <w:numFmt w:val="aiueoFullWidth"/>
      <w:lvlText w:val="(%5)"/>
      <w:lvlJc w:val="left"/>
      <w:pPr>
        <w:ind w:left="3375" w:hanging="420"/>
      </w:pPr>
    </w:lvl>
    <w:lvl w:ilvl="5" w:tplc="04090011" w:tentative="1">
      <w:start w:val="1"/>
      <w:numFmt w:val="decimalEnclosedCircle"/>
      <w:lvlText w:val="%6"/>
      <w:lvlJc w:val="left"/>
      <w:pPr>
        <w:ind w:left="3795" w:hanging="420"/>
      </w:pPr>
    </w:lvl>
    <w:lvl w:ilvl="6" w:tplc="0409000F" w:tentative="1">
      <w:start w:val="1"/>
      <w:numFmt w:val="decimal"/>
      <w:lvlText w:val="%7."/>
      <w:lvlJc w:val="left"/>
      <w:pPr>
        <w:ind w:left="4215" w:hanging="420"/>
      </w:pPr>
    </w:lvl>
    <w:lvl w:ilvl="7" w:tplc="04090017" w:tentative="1">
      <w:start w:val="1"/>
      <w:numFmt w:val="aiueoFullWidth"/>
      <w:lvlText w:val="(%8)"/>
      <w:lvlJc w:val="left"/>
      <w:pPr>
        <w:ind w:left="4635" w:hanging="420"/>
      </w:pPr>
    </w:lvl>
    <w:lvl w:ilvl="8" w:tplc="04090011" w:tentative="1">
      <w:start w:val="1"/>
      <w:numFmt w:val="decimalEnclosedCircle"/>
      <w:lvlText w:val="%9"/>
      <w:lvlJc w:val="left"/>
      <w:pPr>
        <w:ind w:left="5055" w:hanging="420"/>
      </w:pPr>
    </w:lvl>
  </w:abstractNum>
  <w:abstractNum w:abstractNumId="23">
    <w:nsid w:val="5708246F"/>
    <w:multiLevelType w:val="hybridMultilevel"/>
    <w:tmpl w:val="B972F8C4"/>
    <w:lvl w:ilvl="0" w:tplc="FB2A3140">
      <w:start w:val="1"/>
      <w:numFmt w:val="decimalFullWidth"/>
      <w:lvlText w:val="%1）"/>
      <w:lvlJc w:val="left"/>
      <w:pPr>
        <w:ind w:left="21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960" w:hanging="420"/>
      </w:pPr>
    </w:lvl>
    <w:lvl w:ilvl="3" w:tplc="0409000F" w:tentative="1">
      <w:start w:val="1"/>
      <w:numFmt w:val="decimal"/>
      <w:lvlText w:val="%4."/>
      <w:lvlJc w:val="left"/>
      <w:pPr>
        <w:ind w:left="3380" w:hanging="420"/>
      </w:pPr>
    </w:lvl>
    <w:lvl w:ilvl="4" w:tplc="04090017" w:tentative="1">
      <w:start w:val="1"/>
      <w:numFmt w:val="aiueoFullWidth"/>
      <w:lvlText w:val="(%5)"/>
      <w:lvlJc w:val="left"/>
      <w:pPr>
        <w:ind w:left="3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220" w:hanging="420"/>
      </w:pPr>
    </w:lvl>
    <w:lvl w:ilvl="6" w:tplc="0409000F" w:tentative="1">
      <w:start w:val="1"/>
      <w:numFmt w:val="decimal"/>
      <w:lvlText w:val="%7."/>
      <w:lvlJc w:val="left"/>
      <w:pPr>
        <w:ind w:left="4640" w:hanging="420"/>
      </w:pPr>
    </w:lvl>
    <w:lvl w:ilvl="7" w:tplc="04090017" w:tentative="1">
      <w:start w:val="1"/>
      <w:numFmt w:val="aiueoFullWidth"/>
      <w:lvlText w:val="(%8)"/>
      <w:lvlJc w:val="left"/>
      <w:pPr>
        <w:ind w:left="5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480" w:hanging="420"/>
      </w:pPr>
    </w:lvl>
  </w:abstractNum>
  <w:abstractNum w:abstractNumId="24">
    <w:nsid w:val="5B0056A3"/>
    <w:multiLevelType w:val="hybridMultilevel"/>
    <w:tmpl w:val="1674BD42"/>
    <w:lvl w:ilvl="0" w:tplc="F0AA2DD2">
      <w:start w:val="1"/>
      <w:numFmt w:val="decimal"/>
      <w:lvlText w:val="(%1)"/>
      <w:lvlJc w:val="left"/>
      <w:pPr>
        <w:ind w:left="1415" w:hanging="360"/>
      </w:pPr>
      <w:rPr>
        <w:rFonts w:hint="default"/>
      </w:rPr>
    </w:lvl>
    <w:lvl w:ilvl="1" w:tplc="47947C78">
      <w:start w:val="1"/>
      <w:numFmt w:val="decimalEnclosedCircle"/>
      <w:lvlText w:val="%2"/>
      <w:lvlJc w:val="left"/>
      <w:pPr>
        <w:ind w:left="1835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315" w:hanging="420"/>
      </w:pPr>
    </w:lvl>
    <w:lvl w:ilvl="3" w:tplc="0409000F" w:tentative="1">
      <w:start w:val="1"/>
      <w:numFmt w:val="decimal"/>
      <w:lvlText w:val="%4."/>
      <w:lvlJc w:val="left"/>
      <w:pPr>
        <w:ind w:left="2735" w:hanging="420"/>
      </w:pPr>
    </w:lvl>
    <w:lvl w:ilvl="4" w:tplc="04090017" w:tentative="1">
      <w:start w:val="1"/>
      <w:numFmt w:val="aiueoFullWidth"/>
      <w:lvlText w:val="(%5)"/>
      <w:lvlJc w:val="left"/>
      <w:pPr>
        <w:ind w:left="3155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5" w:hanging="420"/>
      </w:pPr>
    </w:lvl>
    <w:lvl w:ilvl="6" w:tplc="0409000F" w:tentative="1">
      <w:start w:val="1"/>
      <w:numFmt w:val="decimal"/>
      <w:lvlText w:val="%7."/>
      <w:lvlJc w:val="left"/>
      <w:pPr>
        <w:ind w:left="3995" w:hanging="420"/>
      </w:pPr>
    </w:lvl>
    <w:lvl w:ilvl="7" w:tplc="04090017" w:tentative="1">
      <w:start w:val="1"/>
      <w:numFmt w:val="aiueoFullWidth"/>
      <w:lvlText w:val="(%8)"/>
      <w:lvlJc w:val="left"/>
      <w:pPr>
        <w:ind w:left="44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5" w:hanging="420"/>
      </w:pPr>
    </w:lvl>
  </w:abstractNum>
  <w:abstractNum w:abstractNumId="25">
    <w:nsid w:val="5CDA6B13"/>
    <w:multiLevelType w:val="hybridMultilevel"/>
    <w:tmpl w:val="2BF23164"/>
    <w:lvl w:ilvl="0" w:tplc="1584B30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4655F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16A90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C03E1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2673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AC2D0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B658F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68986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04EA2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503773E"/>
    <w:multiLevelType w:val="singleLevel"/>
    <w:tmpl w:val="ACE8B2F4"/>
    <w:lvl w:ilvl="0">
      <w:start w:val="1"/>
      <w:numFmt w:val="bullet"/>
      <w:pStyle w:val="D"/>
      <w:lvlText w:val=""/>
      <w:lvlJc w:val="left"/>
      <w:pPr>
        <w:tabs>
          <w:tab w:val="num" w:pos="2469"/>
        </w:tabs>
        <w:ind w:left="2313" w:hanging="204"/>
      </w:pPr>
      <w:rPr>
        <w:rFonts w:ascii="Wingdings" w:hAnsi="Wingdings" w:hint="default"/>
        <w:sz w:val="14"/>
      </w:rPr>
    </w:lvl>
  </w:abstractNum>
  <w:abstractNum w:abstractNumId="27">
    <w:nsid w:val="655D7F83"/>
    <w:multiLevelType w:val="hybridMultilevel"/>
    <w:tmpl w:val="08CA84F0"/>
    <w:lvl w:ilvl="0" w:tplc="6E1A3F98">
      <w:start w:val="1"/>
      <w:numFmt w:val="upperLetter"/>
      <w:lvlText w:val="%1."/>
      <w:lvlJc w:val="left"/>
      <w:pPr>
        <w:ind w:left="106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7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7" w:hanging="420"/>
      </w:pPr>
    </w:lvl>
    <w:lvl w:ilvl="3" w:tplc="0409000F" w:tentative="1">
      <w:start w:val="1"/>
      <w:numFmt w:val="decimal"/>
      <w:lvlText w:val="%4."/>
      <w:lvlJc w:val="left"/>
      <w:pPr>
        <w:ind w:left="2387" w:hanging="420"/>
      </w:pPr>
    </w:lvl>
    <w:lvl w:ilvl="4" w:tplc="04090017" w:tentative="1">
      <w:start w:val="1"/>
      <w:numFmt w:val="aiueoFullWidth"/>
      <w:lvlText w:val="(%5)"/>
      <w:lvlJc w:val="left"/>
      <w:pPr>
        <w:ind w:left="2807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7" w:hanging="420"/>
      </w:pPr>
    </w:lvl>
    <w:lvl w:ilvl="6" w:tplc="0409000F" w:tentative="1">
      <w:start w:val="1"/>
      <w:numFmt w:val="decimal"/>
      <w:lvlText w:val="%7."/>
      <w:lvlJc w:val="left"/>
      <w:pPr>
        <w:ind w:left="3647" w:hanging="420"/>
      </w:pPr>
    </w:lvl>
    <w:lvl w:ilvl="7" w:tplc="04090017" w:tentative="1">
      <w:start w:val="1"/>
      <w:numFmt w:val="aiueoFullWidth"/>
      <w:lvlText w:val="(%8)"/>
      <w:lvlJc w:val="left"/>
      <w:pPr>
        <w:ind w:left="4067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7" w:hanging="420"/>
      </w:pPr>
    </w:lvl>
  </w:abstractNum>
  <w:abstractNum w:abstractNumId="28">
    <w:nsid w:val="668D7D43"/>
    <w:multiLevelType w:val="hybridMultilevel"/>
    <w:tmpl w:val="3EF2507A"/>
    <w:lvl w:ilvl="0" w:tplc="1CDA5DCE">
      <w:start w:val="3"/>
      <w:numFmt w:val="decimalEnclosedCircle"/>
      <w:lvlText w:val="%1"/>
      <w:lvlJc w:val="left"/>
      <w:pPr>
        <w:ind w:left="19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75" w:hanging="420"/>
      </w:pPr>
    </w:lvl>
    <w:lvl w:ilvl="2" w:tplc="04090011" w:tentative="1">
      <w:start w:val="1"/>
      <w:numFmt w:val="decimalEnclosedCircle"/>
      <w:lvlText w:val="%3"/>
      <w:lvlJc w:val="left"/>
      <w:pPr>
        <w:ind w:left="2895" w:hanging="420"/>
      </w:pPr>
    </w:lvl>
    <w:lvl w:ilvl="3" w:tplc="0409000F" w:tentative="1">
      <w:start w:val="1"/>
      <w:numFmt w:val="decimal"/>
      <w:lvlText w:val="%4."/>
      <w:lvlJc w:val="left"/>
      <w:pPr>
        <w:ind w:left="3315" w:hanging="420"/>
      </w:pPr>
    </w:lvl>
    <w:lvl w:ilvl="4" w:tplc="04090017" w:tentative="1">
      <w:start w:val="1"/>
      <w:numFmt w:val="aiueoFullWidth"/>
      <w:lvlText w:val="(%5)"/>
      <w:lvlJc w:val="left"/>
      <w:pPr>
        <w:ind w:left="3735" w:hanging="420"/>
      </w:pPr>
    </w:lvl>
    <w:lvl w:ilvl="5" w:tplc="04090011" w:tentative="1">
      <w:start w:val="1"/>
      <w:numFmt w:val="decimalEnclosedCircle"/>
      <w:lvlText w:val="%6"/>
      <w:lvlJc w:val="left"/>
      <w:pPr>
        <w:ind w:left="4155" w:hanging="420"/>
      </w:pPr>
    </w:lvl>
    <w:lvl w:ilvl="6" w:tplc="0409000F" w:tentative="1">
      <w:start w:val="1"/>
      <w:numFmt w:val="decimal"/>
      <w:lvlText w:val="%7."/>
      <w:lvlJc w:val="left"/>
      <w:pPr>
        <w:ind w:left="4575" w:hanging="420"/>
      </w:pPr>
    </w:lvl>
    <w:lvl w:ilvl="7" w:tplc="04090017" w:tentative="1">
      <w:start w:val="1"/>
      <w:numFmt w:val="aiueoFullWidth"/>
      <w:lvlText w:val="(%8)"/>
      <w:lvlJc w:val="left"/>
      <w:pPr>
        <w:ind w:left="4995" w:hanging="420"/>
      </w:pPr>
    </w:lvl>
    <w:lvl w:ilvl="8" w:tplc="04090011" w:tentative="1">
      <w:start w:val="1"/>
      <w:numFmt w:val="decimalEnclosedCircle"/>
      <w:lvlText w:val="%9"/>
      <w:lvlJc w:val="left"/>
      <w:pPr>
        <w:ind w:left="5415" w:hanging="420"/>
      </w:pPr>
    </w:lvl>
  </w:abstractNum>
  <w:abstractNum w:abstractNumId="29">
    <w:nsid w:val="67963A67"/>
    <w:multiLevelType w:val="hybridMultilevel"/>
    <w:tmpl w:val="60984398"/>
    <w:lvl w:ilvl="0" w:tplc="4FA61950">
      <w:start w:val="1"/>
      <w:numFmt w:val="decimalEnclosedCircle"/>
      <w:lvlText w:val="%1"/>
      <w:lvlJc w:val="left"/>
      <w:pPr>
        <w:ind w:left="163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15" w:hanging="420"/>
      </w:pPr>
    </w:lvl>
    <w:lvl w:ilvl="2" w:tplc="04090011" w:tentative="1">
      <w:start w:val="1"/>
      <w:numFmt w:val="decimalEnclosedCircle"/>
      <w:lvlText w:val="%3"/>
      <w:lvlJc w:val="left"/>
      <w:pPr>
        <w:ind w:left="2535" w:hanging="420"/>
      </w:pPr>
    </w:lvl>
    <w:lvl w:ilvl="3" w:tplc="0409000F" w:tentative="1">
      <w:start w:val="1"/>
      <w:numFmt w:val="decimal"/>
      <w:lvlText w:val="%4."/>
      <w:lvlJc w:val="left"/>
      <w:pPr>
        <w:ind w:left="2955" w:hanging="420"/>
      </w:pPr>
    </w:lvl>
    <w:lvl w:ilvl="4" w:tplc="04090017" w:tentative="1">
      <w:start w:val="1"/>
      <w:numFmt w:val="aiueoFullWidth"/>
      <w:lvlText w:val="(%5)"/>
      <w:lvlJc w:val="left"/>
      <w:pPr>
        <w:ind w:left="3375" w:hanging="420"/>
      </w:pPr>
    </w:lvl>
    <w:lvl w:ilvl="5" w:tplc="04090011" w:tentative="1">
      <w:start w:val="1"/>
      <w:numFmt w:val="decimalEnclosedCircle"/>
      <w:lvlText w:val="%6"/>
      <w:lvlJc w:val="left"/>
      <w:pPr>
        <w:ind w:left="3795" w:hanging="420"/>
      </w:pPr>
    </w:lvl>
    <w:lvl w:ilvl="6" w:tplc="0409000F" w:tentative="1">
      <w:start w:val="1"/>
      <w:numFmt w:val="decimal"/>
      <w:lvlText w:val="%7."/>
      <w:lvlJc w:val="left"/>
      <w:pPr>
        <w:ind w:left="4215" w:hanging="420"/>
      </w:pPr>
    </w:lvl>
    <w:lvl w:ilvl="7" w:tplc="04090017" w:tentative="1">
      <w:start w:val="1"/>
      <w:numFmt w:val="aiueoFullWidth"/>
      <w:lvlText w:val="(%8)"/>
      <w:lvlJc w:val="left"/>
      <w:pPr>
        <w:ind w:left="4635" w:hanging="420"/>
      </w:pPr>
    </w:lvl>
    <w:lvl w:ilvl="8" w:tplc="04090011" w:tentative="1">
      <w:start w:val="1"/>
      <w:numFmt w:val="decimalEnclosedCircle"/>
      <w:lvlText w:val="%9"/>
      <w:lvlJc w:val="left"/>
      <w:pPr>
        <w:ind w:left="5055" w:hanging="420"/>
      </w:pPr>
    </w:lvl>
  </w:abstractNum>
  <w:abstractNum w:abstractNumId="30">
    <w:nsid w:val="6AE53307"/>
    <w:multiLevelType w:val="hybridMultilevel"/>
    <w:tmpl w:val="1A8EFF06"/>
    <w:lvl w:ilvl="0" w:tplc="BD2E2822">
      <w:start w:val="1"/>
      <w:numFmt w:val="decimalEnclosedCircle"/>
      <w:lvlText w:val="%1"/>
      <w:lvlJc w:val="left"/>
      <w:pPr>
        <w:ind w:left="19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75" w:hanging="420"/>
      </w:pPr>
    </w:lvl>
    <w:lvl w:ilvl="2" w:tplc="04090011" w:tentative="1">
      <w:start w:val="1"/>
      <w:numFmt w:val="decimalEnclosedCircle"/>
      <w:lvlText w:val="%3"/>
      <w:lvlJc w:val="left"/>
      <w:pPr>
        <w:ind w:left="2895" w:hanging="420"/>
      </w:pPr>
    </w:lvl>
    <w:lvl w:ilvl="3" w:tplc="0409000F" w:tentative="1">
      <w:start w:val="1"/>
      <w:numFmt w:val="decimal"/>
      <w:lvlText w:val="%4."/>
      <w:lvlJc w:val="left"/>
      <w:pPr>
        <w:ind w:left="3315" w:hanging="420"/>
      </w:pPr>
    </w:lvl>
    <w:lvl w:ilvl="4" w:tplc="04090017" w:tentative="1">
      <w:start w:val="1"/>
      <w:numFmt w:val="aiueoFullWidth"/>
      <w:lvlText w:val="(%5)"/>
      <w:lvlJc w:val="left"/>
      <w:pPr>
        <w:ind w:left="3735" w:hanging="420"/>
      </w:pPr>
    </w:lvl>
    <w:lvl w:ilvl="5" w:tplc="04090011" w:tentative="1">
      <w:start w:val="1"/>
      <w:numFmt w:val="decimalEnclosedCircle"/>
      <w:lvlText w:val="%6"/>
      <w:lvlJc w:val="left"/>
      <w:pPr>
        <w:ind w:left="4155" w:hanging="420"/>
      </w:pPr>
    </w:lvl>
    <w:lvl w:ilvl="6" w:tplc="0409000F" w:tentative="1">
      <w:start w:val="1"/>
      <w:numFmt w:val="decimal"/>
      <w:lvlText w:val="%7."/>
      <w:lvlJc w:val="left"/>
      <w:pPr>
        <w:ind w:left="4575" w:hanging="420"/>
      </w:pPr>
    </w:lvl>
    <w:lvl w:ilvl="7" w:tplc="04090017" w:tentative="1">
      <w:start w:val="1"/>
      <w:numFmt w:val="aiueoFullWidth"/>
      <w:lvlText w:val="(%8)"/>
      <w:lvlJc w:val="left"/>
      <w:pPr>
        <w:ind w:left="4995" w:hanging="420"/>
      </w:pPr>
    </w:lvl>
    <w:lvl w:ilvl="8" w:tplc="04090011" w:tentative="1">
      <w:start w:val="1"/>
      <w:numFmt w:val="decimalEnclosedCircle"/>
      <w:lvlText w:val="%9"/>
      <w:lvlJc w:val="left"/>
      <w:pPr>
        <w:ind w:left="5415" w:hanging="420"/>
      </w:pPr>
    </w:lvl>
  </w:abstractNum>
  <w:abstractNum w:abstractNumId="31">
    <w:nsid w:val="6B72514B"/>
    <w:multiLevelType w:val="singleLevel"/>
    <w:tmpl w:val="25D82E78"/>
    <w:lvl w:ilvl="0">
      <w:start w:val="1"/>
      <w:numFmt w:val="bullet"/>
      <w:pStyle w:val="C"/>
      <w:lvlText w:val=""/>
      <w:lvlJc w:val="left"/>
      <w:pPr>
        <w:tabs>
          <w:tab w:val="num" w:pos="2055"/>
        </w:tabs>
        <w:ind w:left="1900" w:hanging="205"/>
      </w:pPr>
      <w:rPr>
        <w:rFonts w:ascii="Wingdings" w:hAnsi="Wingdings" w:hint="default"/>
        <w:sz w:val="14"/>
      </w:rPr>
    </w:lvl>
  </w:abstractNum>
  <w:abstractNum w:abstractNumId="32">
    <w:nsid w:val="70751A2F"/>
    <w:multiLevelType w:val="hybridMultilevel"/>
    <w:tmpl w:val="2A427818"/>
    <w:lvl w:ilvl="0" w:tplc="754C4422">
      <w:start w:val="2"/>
      <w:numFmt w:val="bullet"/>
      <w:lvlText w:val="・"/>
      <w:lvlJc w:val="left"/>
      <w:pPr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3">
    <w:nsid w:val="715E76E1"/>
    <w:multiLevelType w:val="hybridMultilevel"/>
    <w:tmpl w:val="2B9C6872"/>
    <w:lvl w:ilvl="0" w:tplc="C820296A">
      <w:start w:val="1"/>
      <w:numFmt w:val="bullet"/>
      <w:lvlText w:val="※"/>
      <w:lvlJc w:val="left"/>
      <w:pPr>
        <w:ind w:left="717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765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80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84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89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93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97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101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0595" w:hanging="420"/>
      </w:pPr>
      <w:rPr>
        <w:rFonts w:ascii="Wingdings" w:hAnsi="Wingdings" w:hint="default"/>
      </w:rPr>
    </w:lvl>
  </w:abstractNum>
  <w:abstractNum w:abstractNumId="34">
    <w:nsid w:val="71B32B03"/>
    <w:multiLevelType w:val="hybridMultilevel"/>
    <w:tmpl w:val="C8809374"/>
    <w:lvl w:ilvl="0" w:tplc="68A619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>
    <w:nsid w:val="772D481D"/>
    <w:multiLevelType w:val="singleLevel"/>
    <w:tmpl w:val="2EE67BFE"/>
    <w:lvl w:ilvl="0">
      <w:start w:val="1"/>
      <w:numFmt w:val="bullet"/>
      <w:pStyle w:val="B"/>
      <w:lvlText w:val=""/>
      <w:lvlJc w:val="left"/>
      <w:pPr>
        <w:tabs>
          <w:tab w:val="num" w:pos="1641"/>
        </w:tabs>
        <w:ind w:left="1486" w:hanging="205"/>
      </w:pPr>
      <w:rPr>
        <w:rFonts w:ascii="Wingdings" w:hAnsi="Wingdings" w:hint="default"/>
        <w:sz w:val="14"/>
      </w:rPr>
    </w:lvl>
  </w:abstractNum>
  <w:abstractNum w:abstractNumId="36">
    <w:nsid w:val="778D3D03"/>
    <w:multiLevelType w:val="hybridMultilevel"/>
    <w:tmpl w:val="B83C88EC"/>
    <w:lvl w:ilvl="0" w:tplc="711C9B5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3E37E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52361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002A5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F6A80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F6971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943DB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EE5F6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7C276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97C5DB7"/>
    <w:multiLevelType w:val="hybridMultilevel"/>
    <w:tmpl w:val="B30EC3BC"/>
    <w:lvl w:ilvl="0" w:tplc="C0CE1C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1"/>
  </w:num>
  <w:num w:numId="2">
    <w:abstractNumId w:val="8"/>
  </w:num>
  <w:num w:numId="3">
    <w:abstractNumId w:val="2"/>
  </w:num>
  <w:num w:numId="4">
    <w:abstractNumId w:val="35"/>
  </w:num>
  <w:num w:numId="5">
    <w:abstractNumId w:val="31"/>
  </w:num>
  <w:num w:numId="6">
    <w:abstractNumId w:val="26"/>
  </w:num>
  <w:num w:numId="7">
    <w:abstractNumId w:val="0"/>
  </w:num>
  <w:num w:numId="8">
    <w:abstractNumId w:val="15"/>
  </w:num>
  <w:num w:numId="9">
    <w:abstractNumId w:val="23"/>
  </w:num>
  <w:num w:numId="10">
    <w:abstractNumId w:val="1"/>
  </w:num>
  <w:num w:numId="11">
    <w:abstractNumId w:val="28"/>
  </w:num>
  <w:num w:numId="12">
    <w:abstractNumId w:val="14"/>
  </w:num>
  <w:num w:numId="13">
    <w:abstractNumId w:val="7"/>
  </w:num>
  <w:num w:numId="14">
    <w:abstractNumId w:val="22"/>
  </w:num>
  <w:num w:numId="15">
    <w:abstractNumId w:val="20"/>
  </w:num>
  <w:num w:numId="16">
    <w:abstractNumId w:val="4"/>
  </w:num>
  <w:num w:numId="17">
    <w:abstractNumId w:val="10"/>
  </w:num>
  <w:num w:numId="18">
    <w:abstractNumId w:val="9"/>
  </w:num>
  <w:num w:numId="19">
    <w:abstractNumId w:val="29"/>
  </w:num>
  <w:num w:numId="20">
    <w:abstractNumId w:val="30"/>
  </w:num>
  <w:num w:numId="21">
    <w:abstractNumId w:val="37"/>
  </w:num>
  <w:num w:numId="22">
    <w:abstractNumId w:val="12"/>
  </w:num>
  <w:num w:numId="23">
    <w:abstractNumId w:val="13"/>
  </w:num>
  <w:num w:numId="24">
    <w:abstractNumId w:val="17"/>
  </w:num>
  <w:num w:numId="25">
    <w:abstractNumId w:val="24"/>
  </w:num>
  <w:num w:numId="26">
    <w:abstractNumId w:val="33"/>
  </w:num>
  <w:num w:numId="27">
    <w:abstractNumId w:val="32"/>
  </w:num>
  <w:num w:numId="28">
    <w:abstractNumId w:val="6"/>
  </w:num>
  <w:num w:numId="29">
    <w:abstractNumId w:val="5"/>
  </w:num>
  <w:num w:numId="30">
    <w:abstractNumId w:val="25"/>
  </w:num>
  <w:num w:numId="31">
    <w:abstractNumId w:val="36"/>
  </w:num>
  <w:num w:numId="32">
    <w:abstractNumId w:val="27"/>
  </w:num>
  <w:num w:numId="33">
    <w:abstractNumId w:val="34"/>
  </w:num>
  <w:num w:numId="34">
    <w:abstractNumId w:val="19"/>
  </w:num>
  <w:num w:numId="35">
    <w:abstractNumId w:val="16"/>
  </w:num>
  <w:num w:numId="36">
    <w:abstractNumId w:val="18"/>
  </w:num>
  <w:num w:numId="37">
    <w:abstractNumId w:val="3"/>
  </w:num>
  <w:num w:numId="38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hideSpellingErrors/>
  <w:proofState w:grammar="dirty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45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6A4"/>
    <w:rsid w:val="00000B4A"/>
    <w:rsid w:val="000010FC"/>
    <w:rsid w:val="00002B82"/>
    <w:rsid w:val="000031FB"/>
    <w:rsid w:val="0000462C"/>
    <w:rsid w:val="00004B2C"/>
    <w:rsid w:val="000060A3"/>
    <w:rsid w:val="00006115"/>
    <w:rsid w:val="00006492"/>
    <w:rsid w:val="000069B3"/>
    <w:rsid w:val="00006CC1"/>
    <w:rsid w:val="00007342"/>
    <w:rsid w:val="00007BC7"/>
    <w:rsid w:val="000104A8"/>
    <w:rsid w:val="00012E2C"/>
    <w:rsid w:val="000132F5"/>
    <w:rsid w:val="000136F6"/>
    <w:rsid w:val="00014AEE"/>
    <w:rsid w:val="0001531A"/>
    <w:rsid w:val="00015CBD"/>
    <w:rsid w:val="000162CE"/>
    <w:rsid w:val="0001705B"/>
    <w:rsid w:val="00017278"/>
    <w:rsid w:val="000204C2"/>
    <w:rsid w:val="00021A05"/>
    <w:rsid w:val="000223C2"/>
    <w:rsid w:val="000231BD"/>
    <w:rsid w:val="00023C80"/>
    <w:rsid w:val="00025A35"/>
    <w:rsid w:val="00025BD4"/>
    <w:rsid w:val="00026919"/>
    <w:rsid w:val="00026A9E"/>
    <w:rsid w:val="00026B59"/>
    <w:rsid w:val="000306FF"/>
    <w:rsid w:val="00030980"/>
    <w:rsid w:val="000329FF"/>
    <w:rsid w:val="00033F9E"/>
    <w:rsid w:val="00034543"/>
    <w:rsid w:val="00036600"/>
    <w:rsid w:val="00037AC5"/>
    <w:rsid w:val="00040042"/>
    <w:rsid w:val="000405DA"/>
    <w:rsid w:val="00040AEF"/>
    <w:rsid w:val="00042648"/>
    <w:rsid w:val="00042E5A"/>
    <w:rsid w:val="00043371"/>
    <w:rsid w:val="00044FD6"/>
    <w:rsid w:val="00045E21"/>
    <w:rsid w:val="00046D9F"/>
    <w:rsid w:val="00047D19"/>
    <w:rsid w:val="0005005F"/>
    <w:rsid w:val="000506D5"/>
    <w:rsid w:val="00052402"/>
    <w:rsid w:val="00052510"/>
    <w:rsid w:val="00052E55"/>
    <w:rsid w:val="0005363B"/>
    <w:rsid w:val="00053E1A"/>
    <w:rsid w:val="00055D15"/>
    <w:rsid w:val="000563EC"/>
    <w:rsid w:val="00056523"/>
    <w:rsid w:val="00060132"/>
    <w:rsid w:val="00060539"/>
    <w:rsid w:val="000606FE"/>
    <w:rsid w:val="00063E3C"/>
    <w:rsid w:val="00065B7E"/>
    <w:rsid w:val="00065BF3"/>
    <w:rsid w:val="00065F64"/>
    <w:rsid w:val="00066C08"/>
    <w:rsid w:val="00066C14"/>
    <w:rsid w:val="00066D47"/>
    <w:rsid w:val="00071D37"/>
    <w:rsid w:val="000725BB"/>
    <w:rsid w:val="00072F33"/>
    <w:rsid w:val="000757AC"/>
    <w:rsid w:val="000765EF"/>
    <w:rsid w:val="000766E2"/>
    <w:rsid w:val="00076837"/>
    <w:rsid w:val="00076BE8"/>
    <w:rsid w:val="00077021"/>
    <w:rsid w:val="00077872"/>
    <w:rsid w:val="00077DCF"/>
    <w:rsid w:val="00080932"/>
    <w:rsid w:val="00080F9E"/>
    <w:rsid w:val="000846E8"/>
    <w:rsid w:val="00085632"/>
    <w:rsid w:val="00085D88"/>
    <w:rsid w:val="0008619F"/>
    <w:rsid w:val="00090452"/>
    <w:rsid w:val="00092CA4"/>
    <w:rsid w:val="00093000"/>
    <w:rsid w:val="0009319C"/>
    <w:rsid w:val="00093BBC"/>
    <w:rsid w:val="00093FF9"/>
    <w:rsid w:val="00094E48"/>
    <w:rsid w:val="00096D1E"/>
    <w:rsid w:val="000A0577"/>
    <w:rsid w:val="000A0818"/>
    <w:rsid w:val="000A183C"/>
    <w:rsid w:val="000A2323"/>
    <w:rsid w:val="000A270B"/>
    <w:rsid w:val="000A40F2"/>
    <w:rsid w:val="000A4912"/>
    <w:rsid w:val="000A593D"/>
    <w:rsid w:val="000A6625"/>
    <w:rsid w:val="000A78F8"/>
    <w:rsid w:val="000A7CE6"/>
    <w:rsid w:val="000B0526"/>
    <w:rsid w:val="000B09F1"/>
    <w:rsid w:val="000B34BF"/>
    <w:rsid w:val="000B380F"/>
    <w:rsid w:val="000B5A3A"/>
    <w:rsid w:val="000B6132"/>
    <w:rsid w:val="000B659B"/>
    <w:rsid w:val="000B7AE6"/>
    <w:rsid w:val="000C0A01"/>
    <w:rsid w:val="000C3D4E"/>
    <w:rsid w:val="000C4A65"/>
    <w:rsid w:val="000C57F2"/>
    <w:rsid w:val="000C5AFB"/>
    <w:rsid w:val="000C6797"/>
    <w:rsid w:val="000C74CA"/>
    <w:rsid w:val="000C7EDF"/>
    <w:rsid w:val="000D0708"/>
    <w:rsid w:val="000D0802"/>
    <w:rsid w:val="000D0BC8"/>
    <w:rsid w:val="000D1781"/>
    <w:rsid w:val="000D19FF"/>
    <w:rsid w:val="000D2D0C"/>
    <w:rsid w:val="000D3458"/>
    <w:rsid w:val="000D4F1D"/>
    <w:rsid w:val="000D5DF5"/>
    <w:rsid w:val="000D634F"/>
    <w:rsid w:val="000D79A3"/>
    <w:rsid w:val="000E02DC"/>
    <w:rsid w:val="000E0394"/>
    <w:rsid w:val="000E0EC7"/>
    <w:rsid w:val="000E1734"/>
    <w:rsid w:val="000E1809"/>
    <w:rsid w:val="000E3623"/>
    <w:rsid w:val="000E653A"/>
    <w:rsid w:val="000E66A4"/>
    <w:rsid w:val="000E6782"/>
    <w:rsid w:val="000E6C8E"/>
    <w:rsid w:val="000F020B"/>
    <w:rsid w:val="000F0AAE"/>
    <w:rsid w:val="000F147F"/>
    <w:rsid w:val="000F2907"/>
    <w:rsid w:val="000F34EA"/>
    <w:rsid w:val="000F3EBE"/>
    <w:rsid w:val="000F6C33"/>
    <w:rsid w:val="000F6DBB"/>
    <w:rsid w:val="001003A4"/>
    <w:rsid w:val="00100597"/>
    <w:rsid w:val="00101271"/>
    <w:rsid w:val="00103BCF"/>
    <w:rsid w:val="00104E0B"/>
    <w:rsid w:val="00105A81"/>
    <w:rsid w:val="001060F3"/>
    <w:rsid w:val="00107046"/>
    <w:rsid w:val="001112FE"/>
    <w:rsid w:val="00111A26"/>
    <w:rsid w:val="00111BB4"/>
    <w:rsid w:val="00113490"/>
    <w:rsid w:val="00113D0E"/>
    <w:rsid w:val="00113FDB"/>
    <w:rsid w:val="0011431E"/>
    <w:rsid w:val="001145DE"/>
    <w:rsid w:val="001159FD"/>
    <w:rsid w:val="00116577"/>
    <w:rsid w:val="00116B43"/>
    <w:rsid w:val="00117BBD"/>
    <w:rsid w:val="00120D47"/>
    <w:rsid w:val="0012160F"/>
    <w:rsid w:val="00121821"/>
    <w:rsid w:val="00121F14"/>
    <w:rsid w:val="00122BC1"/>
    <w:rsid w:val="00122F59"/>
    <w:rsid w:val="00122FDE"/>
    <w:rsid w:val="001232B7"/>
    <w:rsid w:val="00123441"/>
    <w:rsid w:val="00124436"/>
    <w:rsid w:val="0013004D"/>
    <w:rsid w:val="00130417"/>
    <w:rsid w:val="001304FB"/>
    <w:rsid w:val="0013057D"/>
    <w:rsid w:val="00130BE6"/>
    <w:rsid w:val="001332D2"/>
    <w:rsid w:val="00133BDA"/>
    <w:rsid w:val="00137053"/>
    <w:rsid w:val="0013741F"/>
    <w:rsid w:val="00137A65"/>
    <w:rsid w:val="001404B8"/>
    <w:rsid w:val="00140BAA"/>
    <w:rsid w:val="00140D47"/>
    <w:rsid w:val="00142443"/>
    <w:rsid w:val="001451DF"/>
    <w:rsid w:val="00145B71"/>
    <w:rsid w:val="00146203"/>
    <w:rsid w:val="00146EEA"/>
    <w:rsid w:val="001501F2"/>
    <w:rsid w:val="001513F9"/>
    <w:rsid w:val="001516C7"/>
    <w:rsid w:val="00151D00"/>
    <w:rsid w:val="001571D1"/>
    <w:rsid w:val="00160129"/>
    <w:rsid w:val="00160B2F"/>
    <w:rsid w:val="00162020"/>
    <w:rsid w:val="00163253"/>
    <w:rsid w:val="001639F7"/>
    <w:rsid w:val="001672CA"/>
    <w:rsid w:val="00167AE4"/>
    <w:rsid w:val="001731C2"/>
    <w:rsid w:val="00173845"/>
    <w:rsid w:val="001739C3"/>
    <w:rsid w:val="00174062"/>
    <w:rsid w:val="00174968"/>
    <w:rsid w:val="001761F2"/>
    <w:rsid w:val="001765CE"/>
    <w:rsid w:val="00176FC3"/>
    <w:rsid w:val="00177339"/>
    <w:rsid w:val="00180CA2"/>
    <w:rsid w:val="00180E92"/>
    <w:rsid w:val="001828FD"/>
    <w:rsid w:val="00182E97"/>
    <w:rsid w:val="0018312A"/>
    <w:rsid w:val="0018325F"/>
    <w:rsid w:val="00183C21"/>
    <w:rsid w:val="00184920"/>
    <w:rsid w:val="00184C60"/>
    <w:rsid w:val="00187C5D"/>
    <w:rsid w:val="00190467"/>
    <w:rsid w:val="00191EA6"/>
    <w:rsid w:val="001927CC"/>
    <w:rsid w:val="00193339"/>
    <w:rsid w:val="001960BE"/>
    <w:rsid w:val="001962DA"/>
    <w:rsid w:val="00196B1E"/>
    <w:rsid w:val="00196FCA"/>
    <w:rsid w:val="001A02A2"/>
    <w:rsid w:val="001A03E8"/>
    <w:rsid w:val="001A1F7E"/>
    <w:rsid w:val="001A1FD8"/>
    <w:rsid w:val="001A22EF"/>
    <w:rsid w:val="001A28AF"/>
    <w:rsid w:val="001A3233"/>
    <w:rsid w:val="001A4263"/>
    <w:rsid w:val="001A4945"/>
    <w:rsid w:val="001A6B35"/>
    <w:rsid w:val="001A72C2"/>
    <w:rsid w:val="001A7C49"/>
    <w:rsid w:val="001B1A07"/>
    <w:rsid w:val="001B1FA1"/>
    <w:rsid w:val="001B2C3E"/>
    <w:rsid w:val="001B34AF"/>
    <w:rsid w:val="001B4DCE"/>
    <w:rsid w:val="001B63F3"/>
    <w:rsid w:val="001B652F"/>
    <w:rsid w:val="001B79E0"/>
    <w:rsid w:val="001B7C61"/>
    <w:rsid w:val="001C1084"/>
    <w:rsid w:val="001C187E"/>
    <w:rsid w:val="001C2A66"/>
    <w:rsid w:val="001C3300"/>
    <w:rsid w:val="001C3AD4"/>
    <w:rsid w:val="001C4329"/>
    <w:rsid w:val="001C4354"/>
    <w:rsid w:val="001C609D"/>
    <w:rsid w:val="001C7460"/>
    <w:rsid w:val="001C760E"/>
    <w:rsid w:val="001D04AF"/>
    <w:rsid w:val="001D0613"/>
    <w:rsid w:val="001D0A65"/>
    <w:rsid w:val="001D16AF"/>
    <w:rsid w:val="001D2D93"/>
    <w:rsid w:val="001D3B04"/>
    <w:rsid w:val="001D470F"/>
    <w:rsid w:val="001D54BA"/>
    <w:rsid w:val="001D573A"/>
    <w:rsid w:val="001D661C"/>
    <w:rsid w:val="001D77C5"/>
    <w:rsid w:val="001E0378"/>
    <w:rsid w:val="001E1970"/>
    <w:rsid w:val="001E1EFC"/>
    <w:rsid w:val="001E4791"/>
    <w:rsid w:val="001E4B83"/>
    <w:rsid w:val="001E4C0B"/>
    <w:rsid w:val="001E558D"/>
    <w:rsid w:val="001E5BCF"/>
    <w:rsid w:val="001E601D"/>
    <w:rsid w:val="001F1122"/>
    <w:rsid w:val="001F1546"/>
    <w:rsid w:val="001F1F33"/>
    <w:rsid w:val="001F2521"/>
    <w:rsid w:val="001F3522"/>
    <w:rsid w:val="001F3F42"/>
    <w:rsid w:val="001F5333"/>
    <w:rsid w:val="001F6229"/>
    <w:rsid w:val="001F6850"/>
    <w:rsid w:val="00202021"/>
    <w:rsid w:val="002020F9"/>
    <w:rsid w:val="00205128"/>
    <w:rsid w:val="00205459"/>
    <w:rsid w:val="00205EB5"/>
    <w:rsid w:val="002060DA"/>
    <w:rsid w:val="002073D4"/>
    <w:rsid w:val="002078AE"/>
    <w:rsid w:val="002103DC"/>
    <w:rsid w:val="00211320"/>
    <w:rsid w:val="002117BD"/>
    <w:rsid w:val="0021221E"/>
    <w:rsid w:val="00213CBA"/>
    <w:rsid w:val="00213D1C"/>
    <w:rsid w:val="002150E4"/>
    <w:rsid w:val="002168E8"/>
    <w:rsid w:val="00216AA3"/>
    <w:rsid w:val="00216EE9"/>
    <w:rsid w:val="00217067"/>
    <w:rsid w:val="00217309"/>
    <w:rsid w:val="002174D1"/>
    <w:rsid w:val="002200D4"/>
    <w:rsid w:val="00220A1B"/>
    <w:rsid w:val="00222CCE"/>
    <w:rsid w:val="0022541E"/>
    <w:rsid w:val="00230883"/>
    <w:rsid w:val="00230AD6"/>
    <w:rsid w:val="00230F9F"/>
    <w:rsid w:val="002315F4"/>
    <w:rsid w:val="00232020"/>
    <w:rsid w:val="002329A2"/>
    <w:rsid w:val="00233364"/>
    <w:rsid w:val="00233937"/>
    <w:rsid w:val="0023393E"/>
    <w:rsid w:val="00234926"/>
    <w:rsid w:val="002353E2"/>
    <w:rsid w:val="002361D4"/>
    <w:rsid w:val="002362B4"/>
    <w:rsid w:val="00236978"/>
    <w:rsid w:val="00236BE8"/>
    <w:rsid w:val="00236D7B"/>
    <w:rsid w:val="002373E2"/>
    <w:rsid w:val="00240797"/>
    <w:rsid w:val="00241685"/>
    <w:rsid w:val="00241E4D"/>
    <w:rsid w:val="002432B7"/>
    <w:rsid w:val="00243503"/>
    <w:rsid w:val="00243DBB"/>
    <w:rsid w:val="002444B3"/>
    <w:rsid w:val="002451BA"/>
    <w:rsid w:val="00246A2A"/>
    <w:rsid w:val="00247542"/>
    <w:rsid w:val="002504D2"/>
    <w:rsid w:val="002511E3"/>
    <w:rsid w:val="00251861"/>
    <w:rsid w:val="00251CC8"/>
    <w:rsid w:val="00253E2C"/>
    <w:rsid w:val="00254710"/>
    <w:rsid w:val="00256B66"/>
    <w:rsid w:val="00257AE6"/>
    <w:rsid w:val="002602D6"/>
    <w:rsid w:val="002609B9"/>
    <w:rsid w:val="00261249"/>
    <w:rsid w:val="00261649"/>
    <w:rsid w:val="00261A87"/>
    <w:rsid w:val="00261CE7"/>
    <w:rsid w:val="00262BFE"/>
    <w:rsid w:val="002676E4"/>
    <w:rsid w:val="0026772B"/>
    <w:rsid w:val="00270E78"/>
    <w:rsid w:val="002710DD"/>
    <w:rsid w:val="00272099"/>
    <w:rsid w:val="002720B5"/>
    <w:rsid w:val="00273002"/>
    <w:rsid w:val="002730A2"/>
    <w:rsid w:val="00273C11"/>
    <w:rsid w:val="00274E81"/>
    <w:rsid w:val="00275176"/>
    <w:rsid w:val="002755FE"/>
    <w:rsid w:val="0027565A"/>
    <w:rsid w:val="00275A73"/>
    <w:rsid w:val="00275B03"/>
    <w:rsid w:val="002777C9"/>
    <w:rsid w:val="00277849"/>
    <w:rsid w:val="00280419"/>
    <w:rsid w:val="00280BCF"/>
    <w:rsid w:val="00281BF0"/>
    <w:rsid w:val="0028225C"/>
    <w:rsid w:val="00282A26"/>
    <w:rsid w:val="00284B61"/>
    <w:rsid w:val="002852D2"/>
    <w:rsid w:val="0028577B"/>
    <w:rsid w:val="00285A10"/>
    <w:rsid w:val="00285B61"/>
    <w:rsid w:val="00285C1D"/>
    <w:rsid w:val="0028610D"/>
    <w:rsid w:val="0028677D"/>
    <w:rsid w:val="00286C61"/>
    <w:rsid w:val="00290B37"/>
    <w:rsid w:val="00291080"/>
    <w:rsid w:val="00292D61"/>
    <w:rsid w:val="00293C21"/>
    <w:rsid w:val="00294A2F"/>
    <w:rsid w:val="0029526B"/>
    <w:rsid w:val="00295370"/>
    <w:rsid w:val="00295654"/>
    <w:rsid w:val="0029629B"/>
    <w:rsid w:val="002A08BA"/>
    <w:rsid w:val="002A0F41"/>
    <w:rsid w:val="002A153A"/>
    <w:rsid w:val="002A25DB"/>
    <w:rsid w:val="002A2D39"/>
    <w:rsid w:val="002A4963"/>
    <w:rsid w:val="002A4AF8"/>
    <w:rsid w:val="002A4F94"/>
    <w:rsid w:val="002A5E8C"/>
    <w:rsid w:val="002A711D"/>
    <w:rsid w:val="002A7C1C"/>
    <w:rsid w:val="002B05ED"/>
    <w:rsid w:val="002B25C4"/>
    <w:rsid w:val="002B337E"/>
    <w:rsid w:val="002B3D19"/>
    <w:rsid w:val="002B504B"/>
    <w:rsid w:val="002B525C"/>
    <w:rsid w:val="002B57C0"/>
    <w:rsid w:val="002B5986"/>
    <w:rsid w:val="002B6366"/>
    <w:rsid w:val="002C089E"/>
    <w:rsid w:val="002C0E01"/>
    <w:rsid w:val="002C131F"/>
    <w:rsid w:val="002C3369"/>
    <w:rsid w:val="002C36E0"/>
    <w:rsid w:val="002C39DF"/>
    <w:rsid w:val="002C4BEC"/>
    <w:rsid w:val="002C637A"/>
    <w:rsid w:val="002C6B06"/>
    <w:rsid w:val="002C6F9B"/>
    <w:rsid w:val="002C7023"/>
    <w:rsid w:val="002C769D"/>
    <w:rsid w:val="002C7A9D"/>
    <w:rsid w:val="002C7AFD"/>
    <w:rsid w:val="002C7ED9"/>
    <w:rsid w:val="002D018A"/>
    <w:rsid w:val="002D021D"/>
    <w:rsid w:val="002D02ED"/>
    <w:rsid w:val="002D0CAA"/>
    <w:rsid w:val="002D1437"/>
    <w:rsid w:val="002D20E6"/>
    <w:rsid w:val="002D29E0"/>
    <w:rsid w:val="002D2D42"/>
    <w:rsid w:val="002D35C0"/>
    <w:rsid w:val="002D39EE"/>
    <w:rsid w:val="002D43CE"/>
    <w:rsid w:val="002D5B54"/>
    <w:rsid w:val="002D5C67"/>
    <w:rsid w:val="002D5F27"/>
    <w:rsid w:val="002E002F"/>
    <w:rsid w:val="002E043E"/>
    <w:rsid w:val="002E070E"/>
    <w:rsid w:val="002E0D32"/>
    <w:rsid w:val="002E0E59"/>
    <w:rsid w:val="002E156D"/>
    <w:rsid w:val="002E228A"/>
    <w:rsid w:val="002E300F"/>
    <w:rsid w:val="002E56A2"/>
    <w:rsid w:val="002F0C6B"/>
    <w:rsid w:val="002F16CF"/>
    <w:rsid w:val="002F188F"/>
    <w:rsid w:val="002F282E"/>
    <w:rsid w:val="002F3BB4"/>
    <w:rsid w:val="002F3CDC"/>
    <w:rsid w:val="002F3ED8"/>
    <w:rsid w:val="002F3FA0"/>
    <w:rsid w:val="002F45C2"/>
    <w:rsid w:val="002F6287"/>
    <w:rsid w:val="002F6FC8"/>
    <w:rsid w:val="002F7813"/>
    <w:rsid w:val="0030007D"/>
    <w:rsid w:val="003007E2"/>
    <w:rsid w:val="0030084B"/>
    <w:rsid w:val="00302B8F"/>
    <w:rsid w:val="0030438F"/>
    <w:rsid w:val="00304F30"/>
    <w:rsid w:val="0030511D"/>
    <w:rsid w:val="00306174"/>
    <w:rsid w:val="00306A24"/>
    <w:rsid w:val="00306A49"/>
    <w:rsid w:val="00307DBB"/>
    <w:rsid w:val="00310F5A"/>
    <w:rsid w:val="00311B64"/>
    <w:rsid w:val="00312993"/>
    <w:rsid w:val="00314FB6"/>
    <w:rsid w:val="00315556"/>
    <w:rsid w:val="00316DFE"/>
    <w:rsid w:val="0031790A"/>
    <w:rsid w:val="003208B6"/>
    <w:rsid w:val="00321334"/>
    <w:rsid w:val="00321720"/>
    <w:rsid w:val="003220B3"/>
    <w:rsid w:val="00322856"/>
    <w:rsid w:val="0032324F"/>
    <w:rsid w:val="003258B0"/>
    <w:rsid w:val="00325FFE"/>
    <w:rsid w:val="00326081"/>
    <w:rsid w:val="003269B6"/>
    <w:rsid w:val="00332637"/>
    <w:rsid w:val="0033478E"/>
    <w:rsid w:val="00334930"/>
    <w:rsid w:val="00335D64"/>
    <w:rsid w:val="00335E98"/>
    <w:rsid w:val="00337D90"/>
    <w:rsid w:val="00340949"/>
    <w:rsid w:val="00340BA8"/>
    <w:rsid w:val="00341651"/>
    <w:rsid w:val="00341A3D"/>
    <w:rsid w:val="00341B4A"/>
    <w:rsid w:val="00341B65"/>
    <w:rsid w:val="00343A3E"/>
    <w:rsid w:val="00343AF7"/>
    <w:rsid w:val="003446ED"/>
    <w:rsid w:val="00344897"/>
    <w:rsid w:val="0034684A"/>
    <w:rsid w:val="003478B6"/>
    <w:rsid w:val="003503A1"/>
    <w:rsid w:val="00351844"/>
    <w:rsid w:val="0035322B"/>
    <w:rsid w:val="0035384B"/>
    <w:rsid w:val="00353FC5"/>
    <w:rsid w:val="0035428C"/>
    <w:rsid w:val="00355543"/>
    <w:rsid w:val="003603DF"/>
    <w:rsid w:val="0036300F"/>
    <w:rsid w:val="00364555"/>
    <w:rsid w:val="00364A41"/>
    <w:rsid w:val="00366177"/>
    <w:rsid w:val="00366207"/>
    <w:rsid w:val="00366D65"/>
    <w:rsid w:val="00366DD5"/>
    <w:rsid w:val="00367288"/>
    <w:rsid w:val="003706EF"/>
    <w:rsid w:val="00371A3A"/>
    <w:rsid w:val="00371CBA"/>
    <w:rsid w:val="003729E3"/>
    <w:rsid w:val="00373778"/>
    <w:rsid w:val="00373FD6"/>
    <w:rsid w:val="00374250"/>
    <w:rsid w:val="00374935"/>
    <w:rsid w:val="003752D3"/>
    <w:rsid w:val="00375611"/>
    <w:rsid w:val="003800E0"/>
    <w:rsid w:val="003803F8"/>
    <w:rsid w:val="0038187C"/>
    <w:rsid w:val="00381E28"/>
    <w:rsid w:val="0038202D"/>
    <w:rsid w:val="003840C3"/>
    <w:rsid w:val="00384DC7"/>
    <w:rsid w:val="00385575"/>
    <w:rsid w:val="00387B99"/>
    <w:rsid w:val="00387DD6"/>
    <w:rsid w:val="003916C8"/>
    <w:rsid w:val="00391F60"/>
    <w:rsid w:val="00392C9A"/>
    <w:rsid w:val="003940A6"/>
    <w:rsid w:val="0039465E"/>
    <w:rsid w:val="0039498E"/>
    <w:rsid w:val="00394D64"/>
    <w:rsid w:val="00395495"/>
    <w:rsid w:val="0039624D"/>
    <w:rsid w:val="00396821"/>
    <w:rsid w:val="003969E4"/>
    <w:rsid w:val="00397432"/>
    <w:rsid w:val="003A1A04"/>
    <w:rsid w:val="003A25E7"/>
    <w:rsid w:val="003A3C75"/>
    <w:rsid w:val="003A6018"/>
    <w:rsid w:val="003A6724"/>
    <w:rsid w:val="003A6FE6"/>
    <w:rsid w:val="003A74A9"/>
    <w:rsid w:val="003A7E44"/>
    <w:rsid w:val="003B03C8"/>
    <w:rsid w:val="003B0A3A"/>
    <w:rsid w:val="003B0AB2"/>
    <w:rsid w:val="003B0ECA"/>
    <w:rsid w:val="003B2910"/>
    <w:rsid w:val="003B4C22"/>
    <w:rsid w:val="003B4D9D"/>
    <w:rsid w:val="003B5348"/>
    <w:rsid w:val="003B6BFF"/>
    <w:rsid w:val="003B6FA6"/>
    <w:rsid w:val="003B7C18"/>
    <w:rsid w:val="003C0E03"/>
    <w:rsid w:val="003C3501"/>
    <w:rsid w:val="003C3B4D"/>
    <w:rsid w:val="003C537C"/>
    <w:rsid w:val="003C5E0F"/>
    <w:rsid w:val="003C6592"/>
    <w:rsid w:val="003C6D5E"/>
    <w:rsid w:val="003C7C00"/>
    <w:rsid w:val="003C7C41"/>
    <w:rsid w:val="003D141C"/>
    <w:rsid w:val="003D1F23"/>
    <w:rsid w:val="003D225A"/>
    <w:rsid w:val="003D2B9C"/>
    <w:rsid w:val="003D3846"/>
    <w:rsid w:val="003D45DC"/>
    <w:rsid w:val="003D4EA4"/>
    <w:rsid w:val="003D5463"/>
    <w:rsid w:val="003D6279"/>
    <w:rsid w:val="003D7899"/>
    <w:rsid w:val="003E0B92"/>
    <w:rsid w:val="003E0E34"/>
    <w:rsid w:val="003E3223"/>
    <w:rsid w:val="003E4266"/>
    <w:rsid w:val="003E58F8"/>
    <w:rsid w:val="003E5B5A"/>
    <w:rsid w:val="003E738A"/>
    <w:rsid w:val="003E79A9"/>
    <w:rsid w:val="003F07E7"/>
    <w:rsid w:val="003F145C"/>
    <w:rsid w:val="003F24A7"/>
    <w:rsid w:val="003F4978"/>
    <w:rsid w:val="003F4E4C"/>
    <w:rsid w:val="003F4F53"/>
    <w:rsid w:val="003F69FE"/>
    <w:rsid w:val="003F734D"/>
    <w:rsid w:val="003F73C8"/>
    <w:rsid w:val="003F74DA"/>
    <w:rsid w:val="004006EC"/>
    <w:rsid w:val="00401238"/>
    <w:rsid w:val="00402E5F"/>
    <w:rsid w:val="00404108"/>
    <w:rsid w:val="00404116"/>
    <w:rsid w:val="00404E65"/>
    <w:rsid w:val="00405333"/>
    <w:rsid w:val="004055EB"/>
    <w:rsid w:val="00405746"/>
    <w:rsid w:val="00407326"/>
    <w:rsid w:val="004101E5"/>
    <w:rsid w:val="004111C3"/>
    <w:rsid w:val="00413386"/>
    <w:rsid w:val="00413D4D"/>
    <w:rsid w:val="004140EE"/>
    <w:rsid w:val="0041472B"/>
    <w:rsid w:val="004148ED"/>
    <w:rsid w:val="00415BF7"/>
    <w:rsid w:val="00415C73"/>
    <w:rsid w:val="004169E5"/>
    <w:rsid w:val="00416A96"/>
    <w:rsid w:val="00417DB5"/>
    <w:rsid w:val="0042061E"/>
    <w:rsid w:val="00421A15"/>
    <w:rsid w:val="00422821"/>
    <w:rsid w:val="00422C57"/>
    <w:rsid w:val="0042330B"/>
    <w:rsid w:val="00423332"/>
    <w:rsid w:val="00423753"/>
    <w:rsid w:val="00425607"/>
    <w:rsid w:val="00426BB8"/>
    <w:rsid w:val="00426D1D"/>
    <w:rsid w:val="00427B4C"/>
    <w:rsid w:val="00430656"/>
    <w:rsid w:val="004311AB"/>
    <w:rsid w:val="0043449F"/>
    <w:rsid w:val="00434FB4"/>
    <w:rsid w:val="004371F2"/>
    <w:rsid w:val="00437553"/>
    <w:rsid w:val="004378FF"/>
    <w:rsid w:val="00437BA3"/>
    <w:rsid w:val="0044003A"/>
    <w:rsid w:val="00440A1B"/>
    <w:rsid w:val="004417B6"/>
    <w:rsid w:val="00442713"/>
    <w:rsid w:val="00442901"/>
    <w:rsid w:val="00443268"/>
    <w:rsid w:val="004435EE"/>
    <w:rsid w:val="00443891"/>
    <w:rsid w:val="004444AF"/>
    <w:rsid w:val="004445A5"/>
    <w:rsid w:val="00444698"/>
    <w:rsid w:val="004449AA"/>
    <w:rsid w:val="00444C4C"/>
    <w:rsid w:val="00445F23"/>
    <w:rsid w:val="004469B2"/>
    <w:rsid w:val="00451B2F"/>
    <w:rsid w:val="0045333A"/>
    <w:rsid w:val="00454813"/>
    <w:rsid w:val="00455039"/>
    <w:rsid w:val="004552D5"/>
    <w:rsid w:val="00456C2A"/>
    <w:rsid w:val="00456D04"/>
    <w:rsid w:val="00456F22"/>
    <w:rsid w:val="00460072"/>
    <w:rsid w:val="0046046A"/>
    <w:rsid w:val="00460554"/>
    <w:rsid w:val="004611FE"/>
    <w:rsid w:val="00461433"/>
    <w:rsid w:val="00461920"/>
    <w:rsid w:val="0046250B"/>
    <w:rsid w:val="00462A78"/>
    <w:rsid w:val="00462BF0"/>
    <w:rsid w:val="0046319C"/>
    <w:rsid w:val="0046472D"/>
    <w:rsid w:val="00465AA3"/>
    <w:rsid w:val="00467DB6"/>
    <w:rsid w:val="00471532"/>
    <w:rsid w:val="00472D07"/>
    <w:rsid w:val="004742F5"/>
    <w:rsid w:val="004744FD"/>
    <w:rsid w:val="00475302"/>
    <w:rsid w:val="004758F1"/>
    <w:rsid w:val="004761D5"/>
    <w:rsid w:val="004778FF"/>
    <w:rsid w:val="00477A8F"/>
    <w:rsid w:val="004807C7"/>
    <w:rsid w:val="00481B46"/>
    <w:rsid w:val="00481E29"/>
    <w:rsid w:val="004822A6"/>
    <w:rsid w:val="00482443"/>
    <w:rsid w:val="004829BB"/>
    <w:rsid w:val="00483779"/>
    <w:rsid w:val="004837F9"/>
    <w:rsid w:val="00483C6C"/>
    <w:rsid w:val="004847F0"/>
    <w:rsid w:val="004854D9"/>
    <w:rsid w:val="00485BCE"/>
    <w:rsid w:val="00486AD3"/>
    <w:rsid w:val="00490EBF"/>
    <w:rsid w:val="0049257D"/>
    <w:rsid w:val="00493802"/>
    <w:rsid w:val="0049467E"/>
    <w:rsid w:val="00494CF7"/>
    <w:rsid w:val="00495DB9"/>
    <w:rsid w:val="00495F96"/>
    <w:rsid w:val="00496262"/>
    <w:rsid w:val="004A25C4"/>
    <w:rsid w:val="004A4D8F"/>
    <w:rsid w:val="004A5918"/>
    <w:rsid w:val="004A78E8"/>
    <w:rsid w:val="004A7A53"/>
    <w:rsid w:val="004A7CB3"/>
    <w:rsid w:val="004A7D52"/>
    <w:rsid w:val="004B0898"/>
    <w:rsid w:val="004B0B5D"/>
    <w:rsid w:val="004B1C99"/>
    <w:rsid w:val="004B2584"/>
    <w:rsid w:val="004B26B2"/>
    <w:rsid w:val="004B2A93"/>
    <w:rsid w:val="004B2D50"/>
    <w:rsid w:val="004B326F"/>
    <w:rsid w:val="004B4342"/>
    <w:rsid w:val="004B57BD"/>
    <w:rsid w:val="004B5C2A"/>
    <w:rsid w:val="004B5FFE"/>
    <w:rsid w:val="004B6048"/>
    <w:rsid w:val="004B60C2"/>
    <w:rsid w:val="004B6420"/>
    <w:rsid w:val="004B697B"/>
    <w:rsid w:val="004B73AE"/>
    <w:rsid w:val="004C04DC"/>
    <w:rsid w:val="004C1172"/>
    <w:rsid w:val="004C191B"/>
    <w:rsid w:val="004C2409"/>
    <w:rsid w:val="004C2D77"/>
    <w:rsid w:val="004C32C8"/>
    <w:rsid w:val="004C356D"/>
    <w:rsid w:val="004C4245"/>
    <w:rsid w:val="004C44DF"/>
    <w:rsid w:val="004C4935"/>
    <w:rsid w:val="004C5A4D"/>
    <w:rsid w:val="004C71FD"/>
    <w:rsid w:val="004C759D"/>
    <w:rsid w:val="004D025E"/>
    <w:rsid w:val="004D0AC0"/>
    <w:rsid w:val="004D165B"/>
    <w:rsid w:val="004D20DE"/>
    <w:rsid w:val="004D2141"/>
    <w:rsid w:val="004D2D5D"/>
    <w:rsid w:val="004D618E"/>
    <w:rsid w:val="004D6F4B"/>
    <w:rsid w:val="004D768E"/>
    <w:rsid w:val="004D7A5C"/>
    <w:rsid w:val="004D7FBA"/>
    <w:rsid w:val="004E0057"/>
    <w:rsid w:val="004E0490"/>
    <w:rsid w:val="004E0B17"/>
    <w:rsid w:val="004E13DF"/>
    <w:rsid w:val="004E2A57"/>
    <w:rsid w:val="004E2A6F"/>
    <w:rsid w:val="004E2A75"/>
    <w:rsid w:val="004E2D04"/>
    <w:rsid w:val="004E2F14"/>
    <w:rsid w:val="004E4F48"/>
    <w:rsid w:val="004E520E"/>
    <w:rsid w:val="004E6189"/>
    <w:rsid w:val="004E6E40"/>
    <w:rsid w:val="004E7717"/>
    <w:rsid w:val="004F0829"/>
    <w:rsid w:val="004F0A3A"/>
    <w:rsid w:val="004F179C"/>
    <w:rsid w:val="004F2628"/>
    <w:rsid w:val="004F4844"/>
    <w:rsid w:val="004F644C"/>
    <w:rsid w:val="004F6EDC"/>
    <w:rsid w:val="004F776A"/>
    <w:rsid w:val="00500138"/>
    <w:rsid w:val="00500377"/>
    <w:rsid w:val="00502423"/>
    <w:rsid w:val="00502913"/>
    <w:rsid w:val="00503544"/>
    <w:rsid w:val="00505F98"/>
    <w:rsid w:val="005070D9"/>
    <w:rsid w:val="00510164"/>
    <w:rsid w:val="005108BF"/>
    <w:rsid w:val="00511149"/>
    <w:rsid w:val="005126CC"/>
    <w:rsid w:val="00512CD8"/>
    <w:rsid w:val="00513681"/>
    <w:rsid w:val="00514039"/>
    <w:rsid w:val="00514F82"/>
    <w:rsid w:val="0051567E"/>
    <w:rsid w:val="00516464"/>
    <w:rsid w:val="00521A86"/>
    <w:rsid w:val="00521DFD"/>
    <w:rsid w:val="00522286"/>
    <w:rsid w:val="00522C22"/>
    <w:rsid w:val="005233D2"/>
    <w:rsid w:val="00524BA6"/>
    <w:rsid w:val="00527542"/>
    <w:rsid w:val="00530353"/>
    <w:rsid w:val="00530C8E"/>
    <w:rsid w:val="0053173D"/>
    <w:rsid w:val="00532212"/>
    <w:rsid w:val="005324DF"/>
    <w:rsid w:val="00532A10"/>
    <w:rsid w:val="00532DF0"/>
    <w:rsid w:val="00533A08"/>
    <w:rsid w:val="005349DF"/>
    <w:rsid w:val="00536F4F"/>
    <w:rsid w:val="00537960"/>
    <w:rsid w:val="00537BBD"/>
    <w:rsid w:val="00537BE7"/>
    <w:rsid w:val="005418C7"/>
    <w:rsid w:val="00542FA5"/>
    <w:rsid w:val="005433F4"/>
    <w:rsid w:val="005434C3"/>
    <w:rsid w:val="0054461A"/>
    <w:rsid w:val="00544A4A"/>
    <w:rsid w:val="00544AFA"/>
    <w:rsid w:val="00545DAB"/>
    <w:rsid w:val="00546F9A"/>
    <w:rsid w:val="00550815"/>
    <w:rsid w:val="00551D69"/>
    <w:rsid w:val="00552098"/>
    <w:rsid w:val="00553D8F"/>
    <w:rsid w:val="00554B71"/>
    <w:rsid w:val="00560040"/>
    <w:rsid w:val="00560589"/>
    <w:rsid w:val="00560A4B"/>
    <w:rsid w:val="00561C3F"/>
    <w:rsid w:val="00561FEE"/>
    <w:rsid w:val="00563813"/>
    <w:rsid w:val="005642E2"/>
    <w:rsid w:val="0056444F"/>
    <w:rsid w:val="0056505A"/>
    <w:rsid w:val="00565196"/>
    <w:rsid w:val="00565E26"/>
    <w:rsid w:val="00567497"/>
    <w:rsid w:val="00567E61"/>
    <w:rsid w:val="0057164F"/>
    <w:rsid w:val="00573AAC"/>
    <w:rsid w:val="00573E72"/>
    <w:rsid w:val="00576817"/>
    <w:rsid w:val="00577ECA"/>
    <w:rsid w:val="005807E4"/>
    <w:rsid w:val="0058197B"/>
    <w:rsid w:val="00581C9B"/>
    <w:rsid w:val="00582A23"/>
    <w:rsid w:val="00583D36"/>
    <w:rsid w:val="005842AA"/>
    <w:rsid w:val="005844DD"/>
    <w:rsid w:val="00584939"/>
    <w:rsid w:val="00584D25"/>
    <w:rsid w:val="005856EA"/>
    <w:rsid w:val="00585F52"/>
    <w:rsid w:val="00586F66"/>
    <w:rsid w:val="005873C7"/>
    <w:rsid w:val="00587408"/>
    <w:rsid w:val="00590399"/>
    <w:rsid w:val="00590EBA"/>
    <w:rsid w:val="00591506"/>
    <w:rsid w:val="005922DB"/>
    <w:rsid w:val="005929CC"/>
    <w:rsid w:val="0059586A"/>
    <w:rsid w:val="005965B5"/>
    <w:rsid w:val="00597805"/>
    <w:rsid w:val="0059799F"/>
    <w:rsid w:val="00597D7B"/>
    <w:rsid w:val="005A0CC4"/>
    <w:rsid w:val="005A0D3B"/>
    <w:rsid w:val="005A0F5E"/>
    <w:rsid w:val="005A2392"/>
    <w:rsid w:val="005A2609"/>
    <w:rsid w:val="005A3771"/>
    <w:rsid w:val="005A42D0"/>
    <w:rsid w:val="005A4532"/>
    <w:rsid w:val="005A47A8"/>
    <w:rsid w:val="005A6407"/>
    <w:rsid w:val="005A7E50"/>
    <w:rsid w:val="005B03ED"/>
    <w:rsid w:val="005B0D2C"/>
    <w:rsid w:val="005B128F"/>
    <w:rsid w:val="005B134E"/>
    <w:rsid w:val="005B135C"/>
    <w:rsid w:val="005B223B"/>
    <w:rsid w:val="005B2B27"/>
    <w:rsid w:val="005B3DB3"/>
    <w:rsid w:val="005B5634"/>
    <w:rsid w:val="005B5ACA"/>
    <w:rsid w:val="005B5D00"/>
    <w:rsid w:val="005B67EC"/>
    <w:rsid w:val="005B6833"/>
    <w:rsid w:val="005C141A"/>
    <w:rsid w:val="005C1521"/>
    <w:rsid w:val="005C1A50"/>
    <w:rsid w:val="005C2E99"/>
    <w:rsid w:val="005C4ACC"/>
    <w:rsid w:val="005C4E5E"/>
    <w:rsid w:val="005C5691"/>
    <w:rsid w:val="005C5C40"/>
    <w:rsid w:val="005C702F"/>
    <w:rsid w:val="005C79E2"/>
    <w:rsid w:val="005C7F65"/>
    <w:rsid w:val="005D0C87"/>
    <w:rsid w:val="005D0E77"/>
    <w:rsid w:val="005D0F32"/>
    <w:rsid w:val="005D2B14"/>
    <w:rsid w:val="005D435A"/>
    <w:rsid w:val="005D5517"/>
    <w:rsid w:val="005D5E9B"/>
    <w:rsid w:val="005D647D"/>
    <w:rsid w:val="005D650A"/>
    <w:rsid w:val="005D6AD8"/>
    <w:rsid w:val="005D757A"/>
    <w:rsid w:val="005D7B88"/>
    <w:rsid w:val="005D7C54"/>
    <w:rsid w:val="005E0890"/>
    <w:rsid w:val="005E17D6"/>
    <w:rsid w:val="005E2CB7"/>
    <w:rsid w:val="005E3341"/>
    <w:rsid w:val="005E38F8"/>
    <w:rsid w:val="005E3DB8"/>
    <w:rsid w:val="005E3DF7"/>
    <w:rsid w:val="005E3F8F"/>
    <w:rsid w:val="005E4D10"/>
    <w:rsid w:val="005E5942"/>
    <w:rsid w:val="005E5AC4"/>
    <w:rsid w:val="005E5B3F"/>
    <w:rsid w:val="005E67A6"/>
    <w:rsid w:val="005E6AC7"/>
    <w:rsid w:val="005E7A5C"/>
    <w:rsid w:val="005E7C36"/>
    <w:rsid w:val="005F2C63"/>
    <w:rsid w:val="005F2C7B"/>
    <w:rsid w:val="005F4315"/>
    <w:rsid w:val="005F5358"/>
    <w:rsid w:val="005F6878"/>
    <w:rsid w:val="005F746E"/>
    <w:rsid w:val="005F7637"/>
    <w:rsid w:val="006015E6"/>
    <w:rsid w:val="00601642"/>
    <w:rsid w:val="00601F88"/>
    <w:rsid w:val="006020A7"/>
    <w:rsid w:val="00602D00"/>
    <w:rsid w:val="00603C03"/>
    <w:rsid w:val="00604364"/>
    <w:rsid w:val="00607007"/>
    <w:rsid w:val="0061355F"/>
    <w:rsid w:val="00615F31"/>
    <w:rsid w:val="00620253"/>
    <w:rsid w:val="006219DC"/>
    <w:rsid w:val="006226DE"/>
    <w:rsid w:val="006228E5"/>
    <w:rsid w:val="006251D5"/>
    <w:rsid w:val="00625426"/>
    <w:rsid w:val="0062564F"/>
    <w:rsid w:val="00626BBF"/>
    <w:rsid w:val="00626FB2"/>
    <w:rsid w:val="006272BC"/>
    <w:rsid w:val="0062761B"/>
    <w:rsid w:val="006304E6"/>
    <w:rsid w:val="006306BC"/>
    <w:rsid w:val="00631015"/>
    <w:rsid w:val="00631768"/>
    <w:rsid w:val="00631A3E"/>
    <w:rsid w:val="006330AD"/>
    <w:rsid w:val="00634432"/>
    <w:rsid w:val="00634D16"/>
    <w:rsid w:val="00635864"/>
    <w:rsid w:val="00635E2F"/>
    <w:rsid w:val="00637260"/>
    <w:rsid w:val="00637E5C"/>
    <w:rsid w:val="00637EBF"/>
    <w:rsid w:val="0064044A"/>
    <w:rsid w:val="00641901"/>
    <w:rsid w:val="0064198C"/>
    <w:rsid w:val="006438F7"/>
    <w:rsid w:val="00643FB3"/>
    <w:rsid w:val="00644087"/>
    <w:rsid w:val="006444B5"/>
    <w:rsid w:val="00644AF2"/>
    <w:rsid w:val="006460EA"/>
    <w:rsid w:val="00646F20"/>
    <w:rsid w:val="00647B91"/>
    <w:rsid w:val="00647E11"/>
    <w:rsid w:val="006501BE"/>
    <w:rsid w:val="0065073B"/>
    <w:rsid w:val="00651D4C"/>
    <w:rsid w:val="0065216A"/>
    <w:rsid w:val="00653CEC"/>
    <w:rsid w:val="00655E5D"/>
    <w:rsid w:val="006564B0"/>
    <w:rsid w:val="00657534"/>
    <w:rsid w:val="00657CD3"/>
    <w:rsid w:val="00660169"/>
    <w:rsid w:val="00660D71"/>
    <w:rsid w:val="00661490"/>
    <w:rsid w:val="006619A1"/>
    <w:rsid w:val="00661CC1"/>
    <w:rsid w:val="00661FA5"/>
    <w:rsid w:val="006622E3"/>
    <w:rsid w:val="00662E61"/>
    <w:rsid w:val="006665CB"/>
    <w:rsid w:val="00666AEC"/>
    <w:rsid w:val="00667319"/>
    <w:rsid w:val="0066754A"/>
    <w:rsid w:val="00667818"/>
    <w:rsid w:val="00667CF7"/>
    <w:rsid w:val="006712C2"/>
    <w:rsid w:val="00671753"/>
    <w:rsid w:val="0067214D"/>
    <w:rsid w:val="0067285E"/>
    <w:rsid w:val="00673283"/>
    <w:rsid w:val="00673D64"/>
    <w:rsid w:val="00675873"/>
    <w:rsid w:val="0067596D"/>
    <w:rsid w:val="00680E3B"/>
    <w:rsid w:val="00680FE2"/>
    <w:rsid w:val="006811A7"/>
    <w:rsid w:val="00681310"/>
    <w:rsid w:val="006818F8"/>
    <w:rsid w:val="0068266D"/>
    <w:rsid w:val="0068287F"/>
    <w:rsid w:val="00682B6F"/>
    <w:rsid w:val="00683865"/>
    <w:rsid w:val="00683D3A"/>
    <w:rsid w:val="0068527F"/>
    <w:rsid w:val="006857C7"/>
    <w:rsid w:val="00685936"/>
    <w:rsid w:val="006918D6"/>
    <w:rsid w:val="00693171"/>
    <w:rsid w:val="006932F5"/>
    <w:rsid w:val="00693B32"/>
    <w:rsid w:val="00694863"/>
    <w:rsid w:val="006950FF"/>
    <w:rsid w:val="006954AE"/>
    <w:rsid w:val="006960C5"/>
    <w:rsid w:val="006973E3"/>
    <w:rsid w:val="00697517"/>
    <w:rsid w:val="00697983"/>
    <w:rsid w:val="00697B50"/>
    <w:rsid w:val="006A311D"/>
    <w:rsid w:val="006A406F"/>
    <w:rsid w:val="006A492A"/>
    <w:rsid w:val="006A4BCB"/>
    <w:rsid w:val="006A4C7B"/>
    <w:rsid w:val="006A4FEE"/>
    <w:rsid w:val="006A5816"/>
    <w:rsid w:val="006A5976"/>
    <w:rsid w:val="006A6550"/>
    <w:rsid w:val="006A70B0"/>
    <w:rsid w:val="006A7DEA"/>
    <w:rsid w:val="006B160A"/>
    <w:rsid w:val="006B26E2"/>
    <w:rsid w:val="006B3A8A"/>
    <w:rsid w:val="006B4FB1"/>
    <w:rsid w:val="006B531E"/>
    <w:rsid w:val="006B6B2C"/>
    <w:rsid w:val="006B6CDF"/>
    <w:rsid w:val="006B762D"/>
    <w:rsid w:val="006C2A92"/>
    <w:rsid w:val="006C40B5"/>
    <w:rsid w:val="006C42E9"/>
    <w:rsid w:val="006C5411"/>
    <w:rsid w:val="006C710D"/>
    <w:rsid w:val="006C7587"/>
    <w:rsid w:val="006D000D"/>
    <w:rsid w:val="006D26B3"/>
    <w:rsid w:val="006D2720"/>
    <w:rsid w:val="006D2BB7"/>
    <w:rsid w:val="006D2CEE"/>
    <w:rsid w:val="006D42AF"/>
    <w:rsid w:val="006D45E2"/>
    <w:rsid w:val="006D6916"/>
    <w:rsid w:val="006D6D16"/>
    <w:rsid w:val="006D6FA8"/>
    <w:rsid w:val="006D7EFD"/>
    <w:rsid w:val="006E09EB"/>
    <w:rsid w:val="006E13DB"/>
    <w:rsid w:val="006E21C9"/>
    <w:rsid w:val="006E254C"/>
    <w:rsid w:val="006E2E62"/>
    <w:rsid w:val="006E32FB"/>
    <w:rsid w:val="006E45B0"/>
    <w:rsid w:val="006E46A8"/>
    <w:rsid w:val="006E58AD"/>
    <w:rsid w:val="006E6D68"/>
    <w:rsid w:val="006E6F70"/>
    <w:rsid w:val="006F0266"/>
    <w:rsid w:val="006F133A"/>
    <w:rsid w:val="006F1E76"/>
    <w:rsid w:val="006F20F9"/>
    <w:rsid w:val="006F2939"/>
    <w:rsid w:val="006F3AEE"/>
    <w:rsid w:val="006F3CA5"/>
    <w:rsid w:val="006F5A9C"/>
    <w:rsid w:val="006F78A7"/>
    <w:rsid w:val="007006ED"/>
    <w:rsid w:val="00701A9B"/>
    <w:rsid w:val="00702A18"/>
    <w:rsid w:val="00705410"/>
    <w:rsid w:val="007067A9"/>
    <w:rsid w:val="007075C8"/>
    <w:rsid w:val="00710D6F"/>
    <w:rsid w:val="0071118C"/>
    <w:rsid w:val="007114DA"/>
    <w:rsid w:val="0071258B"/>
    <w:rsid w:val="00712BF8"/>
    <w:rsid w:val="007135F0"/>
    <w:rsid w:val="00713D5B"/>
    <w:rsid w:val="00714FC6"/>
    <w:rsid w:val="0071540B"/>
    <w:rsid w:val="00715469"/>
    <w:rsid w:val="007158D8"/>
    <w:rsid w:val="00716BCC"/>
    <w:rsid w:val="00717885"/>
    <w:rsid w:val="007207B1"/>
    <w:rsid w:val="007210D2"/>
    <w:rsid w:val="007214B4"/>
    <w:rsid w:val="007235DB"/>
    <w:rsid w:val="00724FF0"/>
    <w:rsid w:val="00725649"/>
    <w:rsid w:val="00726547"/>
    <w:rsid w:val="00726890"/>
    <w:rsid w:val="00732BC8"/>
    <w:rsid w:val="00733286"/>
    <w:rsid w:val="0073341D"/>
    <w:rsid w:val="0073395A"/>
    <w:rsid w:val="00734EF7"/>
    <w:rsid w:val="00736523"/>
    <w:rsid w:val="007378E3"/>
    <w:rsid w:val="00737D86"/>
    <w:rsid w:val="00740006"/>
    <w:rsid w:val="00742A12"/>
    <w:rsid w:val="00742D02"/>
    <w:rsid w:val="00744194"/>
    <w:rsid w:val="007458B3"/>
    <w:rsid w:val="00745AAB"/>
    <w:rsid w:val="00747A19"/>
    <w:rsid w:val="00747B30"/>
    <w:rsid w:val="00747C14"/>
    <w:rsid w:val="00747C52"/>
    <w:rsid w:val="00750CC9"/>
    <w:rsid w:val="0075338F"/>
    <w:rsid w:val="007551FE"/>
    <w:rsid w:val="00755D1F"/>
    <w:rsid w:val="00755EF3"/>
    <w:rsid w:val="00760BA7"/>
    <w:rsid w:val="00761FD8"/>
    <w:rsid w:val="00762A98"/>
    <w:rsid w:val="00762D6A"/>
    <w:rsid w:val="007635CB"/>
    <w:rsid w:val="00763647"/>
    <w:rsid w:val="00763E41"/>
    <w:rsid w:val="007662A6"/>
    <w:rsid w:val="007676A9"/>
    <w:rsid w:val="00767CEE"/>
    <w:rsid w:val="0077086D"/>
    <w:rsid w:val="0077087C"/>
    <w:rsid w:val="007711DD"/>
    <w:rsid w:val="00771F64"/>
    <w:rsid w:val="007723BC"/>
    <w:rsid w:val="0077271E"/>
    <w:rsid w:val="0077351A"/>
    <w:rsid w:val="00773EE3"/>
    <w:rsid w:val="00774790"/>
    <w:rsid w:val="00775629"/>
    <w:rsid w:val="00775D4D"/>
    <w:rsid w:val="00776A84"/>
    <w:rsid w:val="0077773E"/>
    <w:rsid w:val="00780DDC"/>
    <w:rsid w:val="00781633"/>
    <w:rsid w:val="00782FAD"/>
    <w:rsid w:val="00783D55"/>
    <w:rsid w:val="00785776"/>
    <w:rsid w:val="00785917"/>
    <w:rsid w:val="00785ECB"/>
    <w:rsid w:val="007915D4"/>
    <w:rsid w:val="00791AF4"/>
    <w:rsid w:val="0079214C"/>
    <w:rsid w:val="007927C0"/>
    <w:rsid w:val="00792F67"/>
    <w:rsid w:val="00795143"/>
    <w:rsid w:val="007A1DA1"/>
    <w:rsid w:val="007A2E0F"/>
    <w:rsid w:val="007A3F0F"/>
    <w:rsid w:val="007A47D0"/>
    <w:rsid w:val="007A4833"/>
    <w:rsid w:val="007A6EDA"/>
    <w:rsid w:val="007A7B60"/>
    <w:rsid w:val="007B005A"/>
    <w:rsid w:val="007B0147"/>
    <w:rsid w:val="007B1B04"/>
    <w:rsid w:val="007B1B9A"/>
    <w:rsid w:val="007B2F54"/>
    <w:rsid w:val="007B32C0"/>
    <w:rsid w:val="007B3A29"/>
    <w:rsid w:val="007B4239"/>
    <w:rsid w:val="007B6009"/>
    <w:rsid w:val="007B73B9"/>
    <w:rsid w:val="007C1123"/>
    <w:rsid w:val="007C1503"/>
    <w:rsid w:val="007C1FCD"/>
    <w:rsid w:val="007C2868"/>
    <w:rsid w:val="007C2E67"/>
    <w:rsid w:val="007C3983"/>
    <w:rsid w:val="007C4811"/>
    <w:rsid w:val="007C4C75"/>
    <w:rsid w:val="007C54D9"/>
    <w:rsid w:val="007C571B"/>
    <w:rsid w:val="007C70D6"/>
    <w:rsid w:val="007D0411"/>
    <w:rsid w:val="007D1459"/>
    <w:rsid w:val="007D219A"/>
    <w:rsid w:val="007D46F3"/>
    <w:rsid w:val="007D4B1D"/>
    <w:rsid w:val="007D5105"/>
    <w:rsid w:val="007D5385"/>
    <w:rsid w:val="007D553B"/>
    <w:rsid w:val="007D5B9B"/>
    <w:rsid w:val="007D6E66"/>
    <w:rsid w:val="007D7218"/>
    <w:rsid w:val="007E05F2"/>
    <w:rsid w:val="007E0B8B"/>
    <w:rsid w:val="007E17EC"/>
    <w:rsid w:val="007E21B2"/>
    <w:rsid w:val="007E3331"/>
    <w:rsid w:val="007E33AC"/>
    <w:rsid w:val="007E4754"/>
    <w:rsid w:val="007E491B"/>
    <w:rsid w:val="007E584A"/>
    <w:rsid w:val="007E5D03"/>
    <w:rsid w:val="007E66A8"/>
    <w:rsid w:val="007F1B97"/>
    <w:rsid w:val="007F1FF9"/>
    <w:rsid w:val="007F27A6"/>
    <w:rsid w:val="007F2FA6"/>
    <w:rsid w:val="007F40A1"/>
    <w:rsid w:val="007F52B5"/>
    <w:rsid w:val="007F5C35"/>
    <w:rsid w:val="007F6364"/>
    <w:rsid w:val="007F77DB"/>
    <w:rsid w:val="008012CE"/>
    <w:rsid w:val="008014FD"/>
    <w:rsid w:val="008020D6"/>
    <w:rsid w:val="00802EDE"/>
    <w:rsid w:val="0080327C"/>
    <w:rsid w:val="008044B4"/>
    <w:rsid w:val="008045BD"/>
    <w:rsid w:val="00807B7B"/>
    <w:rsid w:val="00811FED"/>
    <w:rsid w:val="008124ED"/>
    <w:rsid w:val="008130AB"/>
    <w:rsid w:val="008135FE"/>
    <w:rsid w:val="00813915"/>
    <w:rsid w:val="0081498D"/>
    <w:rsid w:val="00814B20"/>
    <w:rsid w:val="00814E44"/>
    <w:rsid w:val="0081531A"/>
    <w:rsid w:val="00816773"/>
    <w:rsid w:val="00817B2C"/>
    <w:rsid w:val="00820FC4"/>
    <w:rsid w:val="008214B4"/>
    <w:rsid w:val="0082150A"/>
    <w:rsid w:val="0082275D"/>
    <w:rsid w:val="0082408E"/>
    <w:rsid w:val="008241A3"/>
    <w:rsid w:val="00824D01"/>
    <w:rsid w:val="00825EBD"/>
    <w:rsid w:val="008262A5"/>
    <w:rsid w:val="0082660A"/>
    <w:rsid w:val="00826744"/>
    <w:rsid w:val="00826CF6"/>
    <w:rsid w:val="00827568"/>
    <w:rsid w:val="00830A39"/>
    <w:rsid w:val="00832149"/>
    <w:rsid w:val="00832178"/>
    <w:rsid w:val="00832ED5"/>
    <w:rsid w:val="00833703"/>
    <w:rsid w:val="0083370B"/>
    <w:rsid w:val="00833BB9"/>
    <w:rsid w:val="00833F0F"/>
    <w:rsid w:val="00837CF1"/>
    <w:rsid w:val="00842139"/>
    <w:rsid w:val="00842866"/>
    <w:rsid w:val="0084370B"/>
    <w:rsid w:val="0084397E"/>
    <w:rsid w:val="008443D8"/>
    <w:rsid w:val="00844FD8"/>
    <w:rsid w:val="00845028"/>
    <w:rsid w:val="00846284"/>
    <w:rsid w:val="008467FA"/>
    <w:rsid w:val="00846BD1"/>
    <w:rsid w:val="00846C9A"/>
    <w:rsid w:val="0084748A"/>
    <w:rsid w:val="00850329"/>
    <w:rsid w:val="00850B3F"/>
    <w:rsid w:val="0085116F"/>
    <w:rsid w:val="008532E0"/>
    <w:rsid w:val="00853990"/>
    <w:rsid w:val="00853C2C"/>
    <w:rsid w:val="00854359"/>
    <w:rsid w:val="00854D83"/>
    <w:rsid w:val="00856246"/>
    <w:rsid w:val="008577BA"/>
    <w:rsid w:val="00860CA2"/>
    <w:rsid w:val="00861001"/>
    <w:rsid w:val="00861088"/>
    <w:rsid w:val="0086229B"/>
    <w:rsid w:val="00862656"/>
    <w:rsid w:val="00862CA8"/>
    <w:rsid w:val="00864705"/>
    <w:rsid w:val="008648C8"/>
    <w:rsid w:val="00864B75"/>
    <w:rsid w:val="00865F2D"/>
    <w:rsid w:val="00867A37"/>
    <w:rsid w:val="00870363"/>
    <w:rsid w:val="00870F8D"/>
    <w:rsid w:val="0087106A"/>
    <w:rsid w:val="0087447E"/>
    <w:rsid w:val="0087494E"/>
    <w:rsid w:val="00875103"/>
    <w:rsid w:val="00875AD6"/>
    <w:rsid w:val="008760A8"/>
    <w:rsid w:val="008764CA"/>
    <w:rsid w:val="00876B57"/>
    <w:rsid w:val="00880F29"/>
    <w:rsid w:val="0088172B"/>
    <w:rsid w:val="0088218D"/>
    <w:rsid w:val="00885EFE"/>
    <w:rsid w:val="00885F01"/>
    <w:rsid w:val="00885F94"/>
    <w:rsid w:val="0088654E"/>
    <w:rsid w:val="008878EE"/>
    <w:rsid w:val="008913EE"/>
    <w:rsid w:val="00894923"/>
    <w:rsid w:val="00895704"/>
    <w:rsid w:val="00895EDE"/>
    <w:rsid w:val="00896BA5"/>
    <w:rsid w:val="00896CB5"/>
    <w:rsid w:val="0089737E"/>
    <w:rsid w:val="008A13AD"/>
    <w:rsid w:val="008A1A0D"/>
    <w:rsid w:val="008A1B1D"/>
    <w:rsid w:val="008A356D"/>
    <w:rsid w:val="008A4ABC"/>
    <w:rsid w:val="008A4F1B"/>
    <w:rsid w:val="008A53B5"/>
    <w:rsid w:val="008A6147"/>
    <w:rsid w:val="008A62CC"/>
    <w:rsid w:val="008A7670"/>
    <w:rsid w:val="008A7B61"/>
    <w:rsid w:val="008B0C80"/>
    <w:rsid w:val="008B15CF"/>
    <w:rsid w:val="008B15FF"/>
    <w:rsid w:val="008B16DE"/>
    <w:rsid w:val="008B23C2"/>
    <w:rsid w:val="008B3912"/>
    <w:rsid w:val="008B46BB"/>
    <w:rsid w:val="008B5660"/>
    <w:rsid w:val="008B5ED2"/>
    <w:rsid w:val="008B6F28"/>
    <w:rsid w:val="008B737D"/>
    <w:rsid w:val="008B7B9D"/>
    <w:rsid w:val="008C0696"/>
    <w:rsid w:val="008C0CCE"/>
    <w:rsid w:val="008C2326"/>
    <w:rsid w:val="008C2A30"/>
    <w:rsid w:val="008C2A53"/>
    <w:rsid w:val="008C367C"/>
    <w:rsid w:val="008C36FA"/>
    <w:rsid w:val="008C4179"/>
    <w:rsid w:val="008C7326"/>
    <w:rsid w:val="008D0F23"/>
    <w:rsid w:val="008D1074"/>
    <w:rsid w:val="008D168F"/>
    <w:rsid w:val="008D2F99"/>
    <w:rsid w:val="008D398E"/>
    <w:rsid w:val="008D4570"/>
    <w:rsid w:val="008D46A3"/>
    <w:rsid w:val="008D494C"/>
    <w:rsid w:val="008D608C"/>
    <w:rsid w:val="008D6436"/>
    <w:rsid w:val="008E030E"/>
    <w:rsid w:val="008E06F9"/>
    <w:rsid w:val="008E0808"/>
    <w:rsid w:val="008E1AD3"/>
    <w:rsid w:val="008E2138"/>
    <w:rsid w:val="008E2C64"/>
    <w:rsid w:val="008E3146"/>
    <w:rsid w:val="008E31FE"/>
    <w:rsid w:val="008E3B5D"/>
    <w:rsid w:val="008E423C"/>
    <w:rsid w:val="008E6B1F"/>
    <w:rsid w:val="008E785F"/>
    <w:rsid w:val="008F021B"/>
    <w:rsid w:val="008F277C"/>
    <w:rsid w:val="008F2FA0"/>
    <w:rsid w:val="008F312C"/>
    <w:rsid w:val="008F4920"/>
    <w:rsid w:val="008F5384"/>
    <w:rsid w:val="008F6280"/>
    <w:rsid w:val="008F63BD"/>
    <w:rsid w:val="008F7F16"/>
    <w:rsid w:val="00901389"/>
    <w:rsid w:val="009017EF"/>
    <w:rsid w:val="00902BD5"/>
    <w:rsid w:val="0090304A"/>
    <w:rsid w:val="00903B7B"/>
    <w:rsid w:val="00904927"/>
    <w:rsid w:val="0090494A"/>
    <w:rsid w:val="00905E8E"/>
    <w:rsid w:val="00905F07"/>
    <w:rsid w:val="00905FD3"/>
    <w:rsid w:val="00906437"/>
    <w:rsid w:val="009069E6"/>
    <w:rsid w:val="00907B1B"/>
    <w:rsid w:val="009108C1"/>
    <w:rsid w:val="00911459"/>
    <w:rsid w:val="00912850"/>
    <w:rsid w:val="00913D77"/>
    <w:rsid w:val="00914A28"/>
    <w:rsid w:val="00914BD5"/>
    <w:rsid w:val="00915030"/>
    <w:rsid w:val="00916A8A"/>
    <w:rsid w:val="009203EE"/>
    <w:rsid w:val="009205FC"/>
    <w:rsid w:val="00920647"/>
    <w:rsid w:val="00921AA7"/>
    <w:rsid w:val="009222AE"/>
    <w:rsid w:val="00922FDA"/>
    <w:rsid w:val="009230A6"/>
    <w:rsid w:val="009231B1"/>
    <w:rsid w:val="0092472C"/>
    <w:rsid w:val="00924744"/>
    <w:rsid w:val="0092504A"/>
    <w:rsid w:val="009259F4"/>
    <w:rsid w:val="00925E3B"/>
    <w:rsid w:val="00926636"/>
    <w:rsid w:val="0092769D"/>
    <w:rsid w:val="00927B73"/>
    <w:rsid w:val="00927F6A"/>
    <w:rsid w:val="00930C4B"/>
    <w:rsid w:val="00930EF8"/>
    <w:rsid w:val="0093125F"/>
    <w:rsid w:val="00931A35"/>
    <w:rsid w:val="00933A24"/>
    <w:rsid w:val="0093520C"/>
    <w:rsid w:val="0093565B"/>
    <w:rsid w:val="00935920"/>
    <w:rsid w:val="00935C45"/>
    <w:rsid w:val="0093645B"/>
    <w:rsid w:val="00936502"/>
    <w:rsid w:val="0093689B"/>
    <w:rsid w:val="00937426"/>
    <w:rsid w:val="00937AB8"/>
    <w:rsid w:val="00940F6A"/>
    <w:rsid w:val="00940FC5"/>
    <w:rsid w:val="00941A7A"/>
    <w:rsid w:val="009454E8"/>
    <w:rsid w:val="0094581F"/>
    <w:rsid w:val="009459E7"/>
    <w:rsid w:val="00947688"/>
    <w:rsid w:val="00947878"/>
    <w:rsid w:val="00947E73"/>
    <w:rsid w:val="0095009A"/>
    <w:rsid w:val="0095058F"/>
    <w:rsid w:val="00952D7F"/>
    <w:rsid w:val="00953432"/>
    <w:rsid w:val="009541ED"/>
    <w:rsid w:val="00954910"/>
    <w:rsid w:val="00954D37"/>
    <w:rsid w:val="00954F2F"/>
    <w:rsid w:val="00956860"/>
    <w:rsid w:val="0096139A"/>
    <w:rsid w:val="00961BDB"/>
    <w:rsid w:val="0096349C"/>
    <w:rsid w:val="00963E9D"/>
    <w:rsid w:val="00963EA9"/>
    <w:rsid w:val="009647A3"/>
    <w:rsid w:val="00966F88"/>
    <w:rsid w:val="00967A55"/>
    <w:rsid w:val="00970686"/>
    <w:rsid w:val="0097145D"/>
    <w:rsid w:val="00971833"/>
    <w:rsid w:val="00971D26"/>
    <w:rsid w:val="00972240"/>
    <w:rsid w:val="00972461"/>
    <w:rsid w:val="00972885"/>
    <w:rsid w:val="00977198"/>
    <w:rsid w:val="009776AA"/>
    <w:rsid w:val="009777DF"/>
    <w:rsid w:val="00977909"/>
    <w:rsid w:val="009801F8"/>
    <w:rsid w:val="00982B94"/>
    <w:rsid w:val="009830C0"/>
    <w:rsid w:val="0098349A"/>
    <w:rsid w:val="00990246"/>
    <w:rsid w:val="009907AC"/>
    <w:rsid w:val="0099109F"/>
    <w:rsid w:val="0099155C"/>
    <w:rsid w:val="00991765"/>
    <w:rsid w:val="00992731"/>
    <w:rsid w:val="0099333E"/>
    <w:rsid w:val="009962BB"/>
    <w:rsid w:val="009A012B"/>
    <w:rsid w:val="009A0860"/>
    <w:rsid w:val="009A19C3"/>
    <w:rsid w:val="009A252A"/>
    <w:rsid w:val="009A34ED"/>
    <w:rsid w:val="009A399B"/>
    <w:rsid w:val="009A3F21"/>
    <w:rsid w:val="009A5265"/>
    <w:rsid w:val="009A5BEE"/>
    <w:rsid w:val="009A5C14"/>
    <w:rsid w:val="009A64C3"/>
    <w:rsid w:val="009A66AA"/>
    <w:rsid w:val="009A6C7D"/>
    <w:rsid w:val="009A75A6"/>
    <w:rsid w:val="009A764A"/>
    <w:rsid w:val="009B03E6"/>
    <w:rsid w:val="009B084C"/>
    <w:rsid w:val="009B0B37"/>
    <w:rsid w:val="009B11CF"/>
    <w:rsid w:val="009B17A1"/>
    <w:rsid w:val="009B2861"/>
    <w:rsid w:val="009B2CC7"/>
    <w:rsid w:val="009B311A"/>
    <w:rsid w:val="009B4591"/>
    <w:rsid w:val="009B4937"/>
    <w:rsid w:val="009B4BCA"/>
    <w:rsid w:val="009B4D2E"/>
    <w:rsid w:val="009B583C"/>
    <w:rsid w:val="009B5BF0"/>
    <w:rsid w:val="009B65E9"/>
    <w:rsid w:val="009B781B"/>
    <w:rsid w:val="009C0A67"/>
    <w:rsid w:val="009C0F79"/>
    <w:rsid w:val="009C15D1"/>
    <w:rsid w:val="009C1A03"/>
    <w:rsid w:val="009C1A79"/>
    <w:rsid w:val="009C20FF"/>
    <w:rsid w:val="009C2879"/>
    <w:rsid w:val="009C4176"/>
    <w:rsid w:val="009C4E05"/>
    <w:rsid w:val="009C4F8E"/>
    <w:rsid w:val="009C57B3"/>
    <w:rsid w:val="009C5905"/>
    <w:rsid w:val="009C6521"/>
    <w:rsid w:val="009C6AF6"/>
    <w:rsid w:val="009D0A76"/>
    <w:rsid w:val="009D0D06"/>
    <w:rsid w:val="009D359B"/>
    <w:rsid w:val="009D37B4"/>
    <w:rsid w:val="009D37F2"/>
    <w:rsid w:val="009D3E05"/>
    <w:rsid w:val="009D3EAD"/>
    <w:rsid w:val="009D4B8E"/>
    <w:rsid w:val="009D4C04"/>
    <w:rsid w:val="009D4D3C"/>
    <w:rsid w:val="009D4DD7"/>
    <w:rsid w:val="009D4F75"/>
    <w:rsid w:val="009D7281"/>
    <w:rsid w:val="009D7843"/>
    <w:rsid w:val="009D786E"/>
    <w:rsid w:val="009D7B6B"/>
    <w:rsid w:val="009E26E5"/>
    <w:rsid w:val="009E2D84"/>
    <w:rsid w:val="009E2EAD"/>
    <w:rsid w:val="009E38FA"/>
    <w:rsid w:val="009E3CE7"/>
    <w:rsid w:val="009E4FC7"/>
    <w:rsid w:val="009E5967"/>
    <w:rsid w:val="009E64F5"/>
    <w:rsid w:val="009E6A99"/>
    <w:rsid w:val="009F0472"/>
    <w:rsid w:val="009F06C2"/>
    <w:rsid w:val="009F2988"/>
    <w:rsid w:val="009F2D99"/>
    <w:rsid w:val="009F3E87"/>
    <w:rsid w:val="009F485B"/>
    <w:rsid w:val="009F60B1"/>
    <w:rsid w:val="009F6503"/>
    <w:rsid w:val="009F6D01"/>
    <w:rsid w:val="009F7354"/>
    <w:rsid w:val="00A007F8"/>
    <w:rsid w:val="00A036E3"/>
    <w:rsid w:val="00A04540"/>
    <w:rsid w:val="00A04A9A"/>
    <w:rsid w:val="00A05564"/>
    <w:rsid w:val="00A0683F"/>
    <w:rsid w:val="00A10B47"/>
    <w:rsid w:val="00A1103D"/>
    <w:rsid w:val="00A11BAF"/>
    <w:rsid w:val="00A123D2"/>
    <w:rsid w:val="00A12A07"/>
    <w:rsid w:val="00A12F01"/>
    <w:rsid w:val="00A14751"/>
    <w:rsid w:val="00A154D0"/>
    <w:rsid w:val="00A15531"/>
    <w:rsid w:val="00A177AA"/>
    <w:rsid w:val="00A20EBA"/>
    <w:rsid w:val="00A22013"/>
    <w:rsid w:val="00A231E7"/>
    <w:rsid w:val="00A233FC"/>
    <w:rsid w:val="00A23B04"/>
    <w:rsid w:val="00A23B9A"/>
    <w:rsid w:val="00A23D20"/>
    <w:rsid w:val="00A25840"/>
    <w:rsid w:val="00A26D4E"/>
    <w:rsid w:val="00A26EC2"/>
    <w:rsid w:val="00A271C9"/>
    <w:rsid w:val="00A277C1"/>
    <w:rsid w:val="00A27930"/>
    <w:rsid w:val="00A27C62"/>
    <w:rsid w:val="00A3029D"/>
    <w:rsid w:val="00A30A2E"/>
    <w:rsid w:val="00A30F8A"/>
    <w:rsid w:val="00A32345"/>
    <w:rsid w:val="00A32B4A"/>
    <w:rsid w:val="00A35E3A"/>
    <w:rsid w:val="00A36E8B"/>
    <w:rsid w:val="00A404C9"/>
    <w:rsid w:val="00A408CB"/>
    <w:rsid w:val="00A4159C"/>
    <w:rsid w:val="00A449B7"/>
    <w:rsid w:val="00A46083"/>
    <w:rsid w:val="00A4654C"/>
    <w:rsid w:val="00A4767A"/>
    <w:rsid w:val="00A47AAB"/>
    <w:rsid w:val="00A47CB1"/>
    <w:rsid w:val="00A500A1"/>
    <w:rsid w:val="00A50646"/>
    <w:rsid w:val="00A506CD"/>
    <w:rsid w:val="00A52677"/>
    <w:rsid w:val="00A53E6C"/>
    <w:rsid w:val="00A54CB0"/>
    <w:rsid w:val="00A55914"/>
    <w:rsid w:val="00A56200"/>
    <w:rsid w:val="00A6114C"/>
    <w:rsid w:val="00A61DA1"/>
    <w:rsid w:val="00A6437B"/>
    <w:rsid w:val="00A645C6"/>
    <w:rsid w:val="00A65043"/>
    <w:rsid w:val="00A65B6F"/>
    <w:rsid w:val="00A717AF"/>
    <w:rsid w:val="00A7535B"/>
    <w:rsid w:val="00A75719"/>
    <w:rsid w:val="00A7572F"/>
    <w:rsid w:val="00A75FD4"/>
    <w:rsid w:val="00A76602"/>
    <w:rsid w:val="00A76FD7"/>
    <w:rsid w:val="00A7730F"/>
    <w:rsid w:val="00A80ACF"/>
    <w:rsid w:val="00A8112C"/>
    <w:rsid w:val="00A83C06"/>
    <w:rsid w:val="00A84727"/>
    <w:rsid w:val="00A84D8E"/>
    <w:rsid w:val="00A84F55"/>
    <w:rsid w:val="00A862C7"/>
    <w:rsid w:val="00A86D12"/>
    <w:rsid w:val="00A87036"/>
    <w:rsid w:val="00A87E08"/>
    <w:rsid w:val="00A90317"/>
    <w:rsid w:val="00A905E6"/>
    <w:rsid w:val="00A924A9"/>
    <w:rsid w:val="00A92CE6"/>
    <w:rsid w:val="00A93DD2"/>
    <w:rsid w:val="00A93EB4"/>
    <w:rsid w:val="00A96099"/>
    <w:rsid w:val="00A9737F"/>
    <w:rsid w:val="00A973A7"/>
    <w:rsid w:val="00AA0181"/>
    <w:rsid w:val="00AA0886"/>
    <w:rsid w:val="00AA0BD7"/>
    <w:rsid w:val="00AA268D"/>
    <w:rsid w:val="00AA3885"/>
    <w:rsid w:val="00AA3891"/>
    <w:rsid w:val="00AA48BA"/>
    <w:rsid w:val="00AA5254"/>
    <w:rsid w:val="00AA5E3F"/>
    <w:rsid w:val="00AA5F20"/>
    <w:rsid w:val="00AB1661"/>
    <w:rsid w:val="00AB2F36"/>
    <w:rsid w:val="00AB37A2"/>
    <w:rsid w:val="00AB5E80"/>
    <w:rsid w:val="00AB647E"/>
    <w:rsid w:val="00AB7004"/>
    <w:rsid w:val="00AB741A"/>
    <w:rsid w:val="00AB7653"/>
    <w:rsid w:val="00AB7A37"/>
    <w:rsid w:val="00AC0D57"/>
    <w:rsid w:val="00AC0EF8"/>
    <w:rsid w:val="00AC1F6B"/>
    <w:rsid w:val="00AC1FBD"/>
    <w:rsid w:val="00AC379E"/>
    <w:rsid w:val="00AC3FA4"/>
    <w:rsid w:val="00AC59B1"/>
    <w:rsid w:val="00AC5A62"/>
    <w:rsid w:val="00AC7D7C"/>
    <w:rsid w:val="00AD0317"/>
    <w:rsid w:val="00AD0C24"/>
    <w:rsid w:val="00AD16EB"/>
    <w:rsid w:val="00AD19B6"/>
    <w:rsid w:val="00AD2B68"/>
    <w:rsid w:val="00AD2C52"/>
    <w:rsid w:val="00AD466F"/>
    <w:rsid w:val="00AD4AA0"/>
    <w:rsid w:val="00AD52C4"/>
    <w:rsid w:val="00AD6B38"/>
    <w:rsid w:val="00AD766E"/>
    <w:rsid w:val="00AE0443"/>
    <w:rsid w:val="00AE0558"/>
    <w:rsid w:val="00AE0BC5"/>
    <w:rsid w:val="00AE1485"/>
    <w:rsid w:val="00AE149C"/>
    <w:rsid w:val="00AE225E"/>
    <w:rsid w:val="00AE2EFE"/>
    <w:rsid w:val="00AE464F"/>
    <w:rsid w:val="00AE4E2C"/>
    <w:rsid w:val="00AE79BD"/>
    <w:rsid w:val="00AF197F"/>
    <w:rsid w:val="00AF1BCF"/>
    <w:rsid w:val="00AF1CF3"/>
    <w:rsid w:val="00AF20B8"/>
    <w:rsid w:val="00AF2D2F"/>
    <w:rsid w:val="00AF3128"/>
    <w:rsid w:val="00AF3241"/>
    <w:rsid w:val="00AF3FD4"/>
    <w:rsid w:val="00AF52DC"/>
    <w:rsid w:val="00AF5772"/>
    <w:rsid w:val="00AF7D87"/>
    <w:rsid w:val="00B03E04"/>
    <w:rsid w:val="00B04886"/>
    <w:rsid w:val="00B054CC"/>
    <w:rsid w:val="00B10359"/>
    <w:rsid w:val="00B11BE7"/>
    <w:rsid w:val="00B1331E"/>
    <w:rsid w:val="00B1367B"/>
    <w:rsid w:val="00B13CED"/>
    <w:rsid w:val="00B146B7"/>
    <w:rsid w:val="00B14DCF"/>
    <w:rsid w:val="00B15158"/>
    <w:rsid w:val="00B164EC"/>
    <w:rsid w:val="00B204B1"/>
    <w:rsid w:val="00B21607"/>
    <w:rsid w:val="00B21C75"/>
    <w:rsid w:val="00B229E0"/>
    <w:rsid w:val="00B2500C"/>
    <w:rsid w:val="00B2522E"/>
    <w:rsid w:val="00B2620D"/>
    <w:rsid w:val="00B265DE"/>
    <w:rsid w:val="00B302A1"/>
    <w:rsid w:val="00B32EEB"/>
    <w:rsid w:val="00B35F67"/>
    <w:rsid w:val="00B3608D"/>
    <w:rsid w:val="00B362A7"/>
    <w:rsid w:val="00B367F6"/>
    <w:rsid w:val="00B37292"/>
    <w:rsid w:val="00B4046D"/>
    <w:rsid w:val="00B404F2"/>
    <w:rsid w:val="00B408F7"/>
    <w:rsid w:val="00B40A62"/>
    <w:rsid w:val="00B417AC"/>
    <w:rsid w:val="00B424EE"/>
    <w:rsid w:val="00B42510"/>
    <w:rsid w:val="00B42699"/>
    <w:rsid w:val="00B429AB"/>
    <w:rsid w:val="00B43F9C"/>
    <w:rsid w:val="00B44E19"/>
    <w:rsid w:val="00B46995"/>
    <w:rsid w:val="00B475BF"/>
    <w:rsid w:val="00B50E2F"/>
    <w:rsid w:val="00B527A0"/>
    <w:rsid w:val="00B52D0F"/>
    <w:rsid w:val="00B53BE8"/>
    <w:rsid w:val="00B553F0"/>
    <w:rsid w:val="00B553F7"/>
    <w:rsid w:val="00B56AB6"/>
    <w:rsid w:val="00B56D3C"/>
    <w:rsid w:val="00B57B50"/>
    <w:rsid w:val="00B57B8E"/>
    <w:rsid w:val="00B60388"/>
    <w:rsid w:val="00B60948"/>
    <w:rsid w:val="00B60FD3"/>
    <w:rsid w:val="00B610B6"/>
    <w:rsid w:val="00B615A2"/>
    <w:rsid w:val="00B6213F"/>
    <w:rsid w:val="00B62949"/>
    <w:rsid w:val="00B63E06"/>
    <w:rsid w:val="00B646E9"/>
    <w:rsid w:val="00B671B8"/>
    <w:rsid w:val="00B70AA1"/>
    <w:rsid w:val="00B72E87"/>
    <w:rsid w:val="00B73775"/>
    <w:rsid w:val="00B73EB7"/>
    <w:rsid w:val="00B742C7"/>
    <w:rsid w:val="00B753BD"/>
    <w:rsid w:val="00B75748"/>
    <w:rsid w:val="00B80A79"/>
    <w:rsid w:val="00B81148"/>
    <w:rsid w:val="00B8120B"/>
    <w:rsid w:val="00B81355"/>
    <w:rsid w:val="00B81737"/>
    <w:rsid w:val="00B81A2C"/>
    <w:rsid w:val="00B8206B"/>
    <w:rsid w:val="00B831AB"/>
    <w:rsid w:val="00B848E5"/>
    <w:rsid w:val="00B85FEB"/>
    <w:rsid w:val="00B86E5C"/>
    <w:rsid w:val="00B908DD"/>
    <w:rsid w:val="00B90CE4"/>
    <w:rsid w:val="00B91DD6"/>
    <w:rsid w:val="00B92117"/>
    <w:rsid w:val="00B9290E"/>
    <w:rsid w:val="00B92F76"/>
    <w:rsid w:val="00B93421"/>
    <w:rsid w:val="00B942E3"/>
    <w:rsid w:val="00B95180"/>
    <w:rsid w:val="00B95F80"/>
    <w:rsid w:val="00B9752A"/>
    <w:rsid w:val="00B975D6"/>
    <w:rsid w:val="00BA0067"/>
    <w:rsid w:val="00BA14F4"/>
    <w:rsid w:val="00BA1EF7"/>
    <w:rsid w:val="00BA2873"/>
    <w:rsid w:val="00BA2ADC"/>
    <w:rsid w:val="00BA3D2A"/>
    <w:rsid w:val="00BA4F58"/>
    <w:rsid w:val="00BA73B6"/>
    <w:rsid w:val="00BA7D62"/>
    <w:rsid w:val="00BB003C"/>
    <w:rsid w:val="00BB0CBD"/>
    <w:rsid w:val="00BB0EED"/>
    <w:rsid w:val="00BB18C0"/>
    <w:rsid w:val="00BB1B5D"/>
    <w:rsid w:val="00BB22AC"/>
    <w:rsid w:val="00BB23DB"/>
    <w:rsid w:val="00BB27AF"/>
    <w:rsid w:val="00BB29F2"/>
    <w:rsid w:val="00BB3168"/>
    <w:rsid w:val="00BB414C"/>
    <w:rsid w:val="00BB45D9"/>
    <w:rsid w:val="00BB4FE1"/>
    <w:rsid w:val="00BB51A1"/>
    <w:rsid w:val="00BB5754"/>
    <w:rsid w:val="00BB5C85"/>
    <w:rsid w:val="00BB68BD"/>
    <w:rsid w:val="00BC00DB"/>
    <w:rsid w:val="00BC037B"/>
    <w:rsid w:val="00BC0A0F"/>
    <w:rsid w:val="00BC0AA8"/>
    <w:rsid w:val="00BC1430"/>
    <w:rsid w:val="00BC1D06"/>
    <w:rsid w:val="00BC2421"/>
    <w:rsid w:val="00BC25A6"/>
    <w:rsid w:val="00BC2C48"/>
    <w:rsid w:val="00BC3B9D"/>
    <w:rsid w:val="00BC6B4E"/>
    <w:rsid w:val="00BC759E"/>
    <w:rsid w:val="00BD2228"/>
    <w:rsid w:val="00BD2580"/>
    <w:rsid w:val="00BD281A"/>
    <w:rsid w:val="00BD387A"/>
    <w:rsid w:val="00BD467D"/>
    <w:rsid w:val="00BD6A12"/>
    <w:rsid w:val="00BE0204"/>
    <w:rsid w:val="00BE1653"/>
    <w:rsid w:val="00BE19A9"/>
    <w:rsid w:val="00BE361A"/>
    <w:rsid w:val="00BE3C1C"/>
    <w:rsid w:val="00BE4B60"/>
    <w:rsid w:val="00BE577A"/>
    <w:rsid w:val="00BE586A"/>
    <w:rsid w:val="00BE586C"/>
    <w:rsid w:val="00BE63BD"/>
    <w:rsid w:val="00BE6A9A"/>
    <w:rsid w:val="00BE7527"/>
    <w:rsid w:val="00BE7DA6"/>
    <w:rsid w:val="00BF068E"/>
    <w:rsid w:val="00BF0837"/>
    <w:rsid w:val="00BF0DF2"/>
    <w:rsid w:val="00BF181D"/>
    <w:rsid w:val="00BF1D2F"/>
    <w:rsid w:val="00BF23CA"/>
    <w:rsid w:val="00BF2657"/>
    <w:rsid w:val="00BF2E7B"/>
    <w:rsid w:val="00BF4760"/>
    <w:rsid w:val="00BF51ED"/>
    <w:rsid w:val="00BF68FC"/>
    <w:rsid w:val="00BF7829"/>
    <w:rsid w:val="00C00066"/>
    <w:rsid w:val="00C00AE3"/>
    <w:rsid w:val="00C01B90"/>
    <w:rsid w:val="00C02550"/>
    <w:rsid w:val="00C0396F"/>
    <w:rsid w:val="00C039DE"/>
    <w:rsid w:val="00C05D82"/>
    <w:rsid w:val="00C06F32"/>
    <w:rsid w:val="00C07053"/>
    <w:rsid w:val="00C073CD"/>
    <w:rsid w:val="00C07E12"/>
    <w:rsid w:val="00C1234E"/>
    <w:rsid w:val="00C12481"/>
    <w:rsid w:val="00C1284B"/>
    <w:rsid w:val="00C1340C"/>
    <w:rsid w:val="00C146F7"/>
    <w:rsid w:val="00C14B7B"/>
    <w:rsid w:val="00C157F5"/>
    <w:rsid w:val="00C159AB"/>
    <w:rsid w:val="00C17258"/>
    <w:rsid w:val="00C17E4C"/>
    <w:rsid w:val="00C20257"/>
    <w:rsid w:val="00C21939"/>
    <w:rsid w:val="00C2277A"/>
    <w:rsid w:val="00C23378"/>
    <w:rsid w:val="00C233EE"/>
    <w:rsid w:val="00C237A5"/>
    <w:rsid w:val="00C24AE0"/>
    <w:rsid w:val="00C25615"/>
    <w:rsid w:val="00C26B93"/>
    <w:rsid w:val="00C26BED"/>
    <w:rsid w:val="00C271FF"/>
    <w:rsid w:val="00C2799F"/>
    <w:rsid w:val="00C30511"/>
    <w:rsid w:val="00C30F78"/>
    <w:rsid w:val="00C3166D"/>
    <w:rsid w:val="00C3358A"/>
    <w:rsid w:val="00C3375E"/>
    <w:rsid w:val="00C34538"/>
    <w:rsid w:val="00C34552"/>
    <w:rsid w:val="00C34D1F"/>
    <w:rsid w:val="00C35E5B"/>
    <w:rsid w:val="00C363B1"/>
    <w:rsid w:val="00C365A9"/>
    <w:rsid w:val="00C407E2"/>
    <w:rsid w:val="00C40E25"/>
    <w:rsid w:val="00C4146F"/>
    <w:rsid w:val="00C41E1B"/>
    <w:rsid w:val="00C4236A"/>
    <w:rsid w:val="00C44A10"/>
    <w:rsid w:val="00C47BE8"/>
    <w:rsid w:val="00C504A7"/>
    <w:rsid w:val="00C50C3F"/>
    <w:rsid w:val="00C5105B"/>
    <w:rsid w:val="00C52862"/>
    <w:rsid w:val="00C53054"/>
    <w:rsid w:val="00C53136"/>
    <w:rsid w:val="00C535E5"/>
    <w:rsid w:val="00C5392B"/>
    <w:rsid w:val="00C544FC"/>
    <w:rsid w:val="00C54AE9"/>
    <w:rsid w:val="00C552B9"/>
    <w:rsid w:val="00C55536"/>
    <w:rsid w:val="00C55A93"/>
    <w:rsid w:val="00C562B3"/>
    <w:rsid w:val="00C56D8F"/>
    <w:rsid w:val="00C63C78"/>
    <w:rsid w:val="00C65B44"/>
    <w:rsid w:val="00C65C04"/>
    <w:rsid w:val="00C673B0"/>
    <w:rsid w:val="00C67477"/>
    <w:rsid w:val="00C67F45"/>
    <w:rsid w:val="00C71983"/>
    <w:rsid w:val="00C71F22"/>
    <w:rsid w:val="00C72F5F"/>
    <w:rsid w:val="00C73A7C"/>
    <w:rsid w:val="00C73BC2"/>
    <w:rsid w:val="00C7518A"/>
    <w:rsid w:val="00C76139"/>
    <w:rsid w:val="00C770F6"/>
    <w:rsid w:val="00C77BA7"/>
    <w:rsid w:val="00C81270"/>
    <w:rsid w:val="00C81676"/>
    <w:rsid w:val="00C81D73"/>
    <w:rsid w:val="00C82524"/>
    <w:rsid w:val="00C8480D"/>
    <w:rsid w:val="00C84A8C"/>
    <w:rsid w:val="00C86526"/>
    <w:rsid w:val="00C87516"/>
    <w:rsid w:val="00C87A91"/>
    <w:rsid w:val="00C87BCC"/>
    <w:rsid w:val="00C90DA8"/>
    <w:rsid w:val="00C91621"/>
    <w:rsid w:val="00C920B2"/>
    <w:rsid w:val="00C94BE3"/>
    <w:rsid w:val="00C95161"/>
    <w:rsid w:val="00C96FD7"/>
    <w:rsid w:val="00C97FDB"/>
    <w:rsid w:val="00CA0D88"/>
    <w:rsid w:val="00CA1078"/>
    <w:rsid w:val="00CA277D"/>
    <w:rsid w:val="00CA30C6"/>
    <w:rsid w:val="00CA48D1"/>
    <w:rsid w:val="00CA4B7F"/>
    <w:rsid w:val="00CA4D83"/>
    <w:rsid w:val="00CA6204"/>
    <w:rsid w:val="00CA752D"/>
    <w:rsid w:val="00CA7C31"/>
    <w:rsid w:val="00CB0728"/>
    <w:rsid w:val="00CB075C"/>
    <w:rsid w:val="00CB10F6"/>
    <w:rsid w:val="00CB10F8"/>
    <w:rsid w:val="00CB1351"/>
    <w:rsid w:val="00CB1822"/>
    <w:rsid w:val="00CB1C50"/>
    <w:rsid w:val="00CB1D9C"/>
    <w:rsid w:val="00CB23A9"/>
    <w:rsid w:val="00CB2E94"/>
    <w:rsid w:val="00CB2FAF"/>
    <w:rsid w:val="00CB30E6"/>
    <w:rsid w:val="00CB477B"/>
    <w:rsid w:val="00CB4F6F"/>
    <w:rsid w:val="00CB55FF"/>
    <w:rsid w:val="00CB57CA"/>
    <w:rsid w:val="00CB5FB7"/>
    <w:rsid w:val="00CB74D3"/>
    <w:rsid w:val="00CB74DE"/>
    <w:rsid w:val="00CB788B"/>
    <w:rsid w:val="00CC027C"/>
    <w:rsid w:val="00CC055F"/>
    <w:rsid w:val="00CC077B"/>
    <w:rsid w:val="00CC0EC8"/>
    <w:rsid w:val="00CC1D23"/>
    <w:rsid w:val="00CC3E8A"/>
    <w:rsid w:val="00CC5A33"/>
    <w:rsid w:val="00CC6352"/>
    <w:rsid w:val="00CC63E9"/>
    <w:rsid w:val="00CC65DE"/>
    <w:rsid w:val="00CC6883"/>
    <w:rsid w:val="00CC6FDD"/>
    <w:rsid w:val="00CD02F8"/>
    <w:rsid w:val="00CD089E"/>
    <w:rsid w:val="00CD257E"/>
    <w:rsid w:val="00CD2A05"/>
    <w:rsid w:val="00CD2DD6"/>
    <w:rsid w:val="00CD3809"/>
    <w:rsid w:val="00CD3AE5"/>
    <w:rsid w:val="00CD5613"/>
    <w:rsid w:val="00CD7399"/>
    <w:rsid w:val="00CD7706"/>
    <w:rsid w:val="00CE0290"/>
    <w:rsid w:val="00CE0AD8"/>
    <w:rsid w:val="00CE232F"/>
    <w:rsid w:val="00CE23B4"/>
    <w:rsid w:val="00CE3F06"/>
    <w:rsid w:val="00CE405B"/>
    <w:rsid w:val="00CE49D2"/>
    <w:rsid w:val="00CE513A"/>
    <w:rsid w:val="00CE5277"/>
    <w:rsid w:val="00CE5715"/>
    <w:rsid w:val="00CE5DD5"/>
    <w:rsid w:val="00CE6679"/>
    <w:rsid w:val="00CE6F78"/>
    <w:rsid w:val="00CE7A8D"/>
    <w:rsid w:val="00CE7B77"/>
    <w:rsid w:val="00CF0195"/>
    <w:rsid w:val="00CF0CED"/>
    <w:rsid w:val="00CF103B"/>
    <w:rsid w:val="00CF20EE"/>
    <w:rsid w:val="00CF25EA"/>
    <w:rsid w:val="00CF458F"/>
    <w:rsid w:val="00CF4622"/>
    <w:rsid w:val="00CF65E6"/>
    <w:rsid w:val="00CF6A8D"/>
    <w:rsid w:val="00CF6D59"/>
    <w:rsid w:val="00CF7EE5"/>
    <w:rsid w:val="00D011DC"/>
    <w:rsid w:val="00D01460"/>
    <w:rsid w:val="00D04608"/>
    <w:rsid w:val="00D049FB"/>
    <w:rsid w:val="00D04A4C"/>
    <w:rsid w:val="00D05FE2"/>
    <w:rsid w:val="00D06C72"/>
    <w:rsid w:val="00D073ED"/>
    <w:rsid w:val="00D10F83"/>
    <w:rsid w:val="00D11BBB"/>
    <w:rsid w:val="00D131A8"/>
    <w:rsid w:val="00D1388F"/>
    <w:rsid w:val="00D14249"/>
    <w:rsid w:val="00D1457D"/>
    <w:rsid w:val="00D14E7E"/>
    <w:rsid w:val="00D15C73"/>
    <w:rsid w:val="00D160D3"/>
    <w:rsid w:val="00D16EC5"/>
    <w:rsid w:val="00D1706F"/>
    <w:rsid w:val="00D17BF0"/>
    <w:rsid w:val="00D17D90"/>
    <w:rsid w:val="00D20504"/>
    <w:rsid w:val="00D214B8"/>
    <w:rsid w:val="00D2183A"/>
    <w:rsid w:val="00D254E0"/>
    <w:rsid w:val="00D25CAE"/>
    <w:rsid w:val="00D25F86"/>
    <w:rsid w:val="00D264C6"/>
    <w:rsid w:val="00D26DA4"/>
    <w:rsid w:val="00D278EA"/>
    <w:rsid w:val="00D30119"/>
    <w:rsid w:val="00D31717"/>
    <w:rsid w:val="00D31BB8"/>
    <w:rsid w:val="00D3256C"/>
    <w:rsid w:val="00D32ECE"/>
    <w:rsid w:val="00D346BE"/>
    <w:rsid w:val="00D35783"/>
    <w:rsid w:val="00D35A4A"/>
    <w:rsid w:val="00D36929"/>
    <w:rsid w:val="00D36CB1"/>
    <w:rsid w:val="00D40714"/>
    <w:rsid w:val="00D40F1F"/>
    <w:rsid w:val="00D41099"/>
    <w:rsid w:val="00D418EA"/>
    <w:rsid w:val="00D41A0E"/>
    <w:rsid w:val="00D41C83"/>
    <w:rsid w:val="00D4363E"/>
    <w:rsid w:val="00D43C7D"/>
    <w:rsid w:val="00D4464D"/>
    <w:rsid w:val="00D456CD"/>
    <w:rsid w:val="00D46688"/>
    <w:rsid w:val="00D46C20"/>
    <w:rsid w:val="00D470CD"/>
    <w:rsid w:val="00D4729D"/>
    <w:rsid w:val="00D478B6"/>
    <w:rsid w:val="00D50CD8"/>
    <w:rsid w:val="00D52614"/>
    <w:rsid w:val="00D53C95"/>
    <w:rsid w:val="00D54C38"/>
    <w:rsid w:val="00D57882"/>
    <w:rsid w:val="00D6042C"/>
    <w:rsid w:val="00D6069C"/>
    <w:rsid w:val="00D61555"/>
    <w:rsid w:val="00D61747"/>
    <w:rsid w:val="00D61F98"/>
    <w:rsid w:val="00D636DE"/>
    <w:rsid w:val="00D64D19"/>
    <w:rsid w:val="00D66CDC"/>
    <w:rsid w:val="00D71504"/>
    <w:rsid w:val="00D756E9"/>
    <w:rsid w:val="00D759C6"/>
    <w:rsid w:val="00D75D4E"/>
    <w:rsid w:val="00D76074"/>
    <w:rsid w:val="00D8015D"/>
    <w:rsid w:val="00D80C7D"/>
    <w:rsid w:val="00D814D3"/>
    <w:rsid w:val="00D819FC"/>
    <w:rsid w:val="00D81E78"/>
    <w:rsid w:val="00D82767"/>
    <w:rsid w:val="00D839F3"/>
    <w:rsid w:val="00D8653B"/>
    <w:rsid w:val="00D8676A"/>
    <w:rsid w:val="00D871FF"/>
    <w:rsid w:val="00D879DF"/>
    <w:rsid w:val="00D87A6D"/>
    <w:rsid w:val="00D9053A"/>
    <w:rsid w:val="00D90E31"/>
    <w:rsid w:val="00D90FC6"/>
    <w:rsid w:val="00D9125A"/>
    <w:rsid w:val="00D91B0B"/>
    <w:rsid w:val="00D92BF7"/>
    <w:rsid w:val="00D93E52"/>
    <w:rsid w:val="00D93FDA"/>
    <w:rsid w:val="00D94A72"/>
    <w:rsid w:val="00D953BB"/>
    <w:rsid w:val="00D9540B"/>
    <w:rsid w:val="00D954BB"/>
    <w:rsid w:val="00D959BA"/>
    <w:rsid w:val="00D95BFB"/>
    <w:rsid w:val="00D96699"/>
    <w:rsid w:val="00D968A4"/>
    <w:rsid w:val="00D977DD"/>
    <w:rsid w:val="00DA093A"/>
    <w:rsid w:val="00DA1AA5"/>
    <w:rsid w:val="00DA2807"/>
    <w:rsid w:val="00DA56EB"/>
    <w:rsid w:val="00DA5916"/>
    <w:rsid w:val="00DA59FE"/>
    <w:rsid w:val="00DA5FC2"/>
    <w:rsid w:val="00DA6FEF"/>
    <w:rsid w:val="00DB164D"/>
    <w:rsid w:val="00DB1F95"/>
    <w:rsid w:val="00DB2048"/>
    <w:rsid w:val="00DB214D"/>
    <w:rsid w:val="00DB4284"/>
    <w:rsid w:val="00DB4F63"/>
    <w:rsid w:val="00DB6281"/>
    <w:rsid w:val="00DB6BFA"/>
    <w:rsid w:val="00DB709C"/>
    <w:rsid w:val="00DB71F5"/>
    <w:rsid w:val="00DC231D"/>
    <w:rsid w:val="00DC28DD"/>
    <w:rsid w:val="00DC418D"/>
    <w:rsid w:val="00DC4B7E"/>
    <w:rsid w:val="00DC53DE"/>
    <w:rsid w:val="00DC571F"/>
    <w:rsid w:val="00DC6796"/>
    <w:rsid w:val="00DC70CC"/>
    <w:rsid w:val="00DC7C92"/>
    <w:rsid w:val="00DC7D9C"/>
    <w:rsid w:val="00DD005F"/>
    <w:rsid w:val="00DD0D63"/>
    <w:rsid w:val="00DD10A8"/>
    <w:rsid w:val="00DD2551"/>
    <w:rsid w:val="00DD25AD"/>
    <w:rsid w:val="00DD2732"/>
    <w:rsid w:val="00DD2BD7"/>
    <w:rsid w:val="00DD34E9"/>
    <w:rsid w:val="00DD39AC"/>
    <w:rsid w:val="00DD429D"/>
    <w:rsid w:val="00DD49DE"/>
    <w:rsid w:val="00DD56D4"/>
    <w:rsid w:val="00DD5A61"/>
    <w:rsid w:val="00DD7A0B"/>
    <w:rsid w:val="00DE2239"/>
    <w:rsid w:val="00DE4214"/>
    <w:rsid w:val="00DE4D2F"/>
    <w:rsid w:val="00DE59D9"/>
    <w:rsid w:val="00DE5E5B"/>
    <w:rsid w:val="00DE668F"/>
    <w:rsid w:val="00DE66FC"/>
    <w:rsid w:val="00DE7470"/>
    <w:rsid w:val="00DF01C3"/>
    <w:rsid w:val="00DF0941"/>
    <w:rsid w:val="00DF1DAF"/>
    <w:rsid w:val="00DF1F54"/>
    <w:rsid w:val="00DF23EA"/>
    <w:rsid w:val="00DF28D1"/>
    <w:rsid w:val="00DF2AED"/>
    <w:rsid w:val="00DF2E8B"/>
    <w:rsid w:val="00DF5016"/>
    <w:rsid w:val="00DF5B46"/>
    <w:rsid w:val="00DF66B4"/>
    <w:rsid w:val="00DF69F2"/>
    <w:rsid w:val="00DF732F"/>
    <w:rsid w:val="00DF7B5B"/>
    <w:rsid w:val="00DF7D0B"/>
    <w:rsid w:val="00E00E07"/>
    <w:rsid w:val="00E03089"/>
    <w:rsid w:val="00E0319A"/>
    <w:rsid w:val="00E04C18"/>
    <w:rsid w:val="00E04F02"/>
    <w:rsid w:val="00E052FD"/>
    <w:rsid w:val="00E05891"/>
    <w:rsid w:val="00E1012B"/>
    <w:rsid w:val="00E10469"/>
    <w:rsid w:val="00E10C22"/>
    <w:rsid w:val="00E111F7"/>
    <w:rsid w:val="00E11557"/>
    <w:rsid w:val="00E1195B"/>
    <w:rsid w:val="00E13144"/>
    <w:rsid w:val="00E1321B"/>
    <w:rsid w:val="00E13948"/>
    <w:rsid w:val="00E1396A"/>
    <w:rsid w:val="00E13A71"/>
    <w:rsid w:val="00E13ACA"/>
    <w:rsid w:val="00E153F0"/>
    <w:rsid w:val="00E1774D"/>
    <w:rsid w:val="00E177EA"/>
    <w:rsid w:val="00E17B72"/>
    <w:rsid w:val="00E21634"/>
    <w:rsid w:val="00E219CA"/>
    <w:rsid w:val="00E229B8"/>
    <w:rsid w:val="00E2389E"/>
    <w:rsid w:val="00E23DFB"/>
    <w:rsid w:val="00E24C7E"/>
    <w:rsid w:val="00E24F54"/>
    <w:rsid w:val="00E25A1E"/>
    <w:rsid w:val="00E25BE5"/>
    <w:rsid w:val="00E31530"/>
    <w:rsid w:val="00E32B9D"/>
    <w:rsid w:val="00E337C1"/>
    <w:rsid w:val="00E33F2B"/>
    <w:rsid w:val="00E34444"/>
    <w:rsid w:val="00E3453E"/>
    <w:rsid w:val="00E34707"/>
    <w:rsid w:val="00E3545C"/>
    <w:rsid w:val="00E355AF"/>
    <w:rsid w:val="00E356A4"/>
    <w:rsid w:val="00E35D36"/>
    <w:rsid w:val="00E35E8B"/>
    <w:rsid w:val="00E3724F"/>
    <w:rsid w:val="00E4044E"/>
    <w:rsid w:val="00E4058C"/>
    <w:rsid w:val="00E40CF9"/>
    <w:rsid w:val="00E41651"/>
    <w:rsid w:val="00E416B7"/>
    <w:rsid w:val="00E41ADE"/>
    <w:rsid w:val="00E463D4"/>
    <w:rsid w:val="00E46CE9"/>
    <w:rsid w:val="00E46E52"/>
    <w:rsid w:val="00E47863"/>
    <w:rsid w:val="00E479B5"/>
    <w:rsid w:val="00E512D9"/>
    <w:rsid w:val="00E51CF6"/>
    <w:rsid w:val="00E52647"/>
    <w:rsid w:val="00E544C6"/>
    <w:rsid w:val="00E5491E"/>
    <w:rsid w:val="00E5497F"/>
    <w:rsid w:val="00E55646"/>
    <w:rsid w:val="00E55F70"/>
    <w:rsid w:val="00E57C76"/>
    <w:rsid w:val="00E60DB9"/>
    <w:rsid w:val="00E61640"/>
    <w:rsid w:val="00E65545"/>
    <w:rsid w:val="00E66827"/>
    <w:rsid w:val="00E672C5"/>
    <w:rsid w:val="00E67B68"/>
    <w:rsid w:val="00E7023C"/>
    <w:rsid w:val="00E718AF"/>
    <w:rsid w:val="00E7231E"/>
    <w:rsid w:val="00E724EB"/>
    <w:rsid w:val="00E73CDF"/>
    <w:rsid w:val="00E75648"/>
    <w:rsid w:val="00E75AB5"/>
    <w:rsid w:val="00E75AEE"/>
    <w:rsid w:val="00E77860"/>
    <w:rsid w:val="00E77E38"/>
    <w:rsid w:val="00E80159"/>
    <w:rsid w:val="00E808ED"/>
    <w:rsid w:val="00E80D22"/>
    <w:rsid w:val="00E811A6"/>
    <w:rsid w:val="00E815F3"/>
    <w:rsid w:val="00E816E5"/>
    <w:rsid w:val="00E823B7"/>
    <w:rsid w:val="00E82910"/>
    <w:rsid w:val="00E83399"/>
    <w:rsid w:val="00E835B9"/>
    <w:rsid w:val="00E83C6C"/>
    <w:rsid w:val="00E83DC3"/>
    <w:rsid w:val="00E84FCE"/>
    <w:rsid w:val="00E854F5"/>
    <w:rsid w:val="00E8597C"/>
    <w:rsid w:val="00E85F95"/>
    <w:rsid w:val="00E86365"/>
    <w:rsid w:val="00E86766"/>
    <w:rsid w:val="00E876EB"/>
    <w:rsid w:val="00E92633"/>
    <w:rsid w:val="00E933EA"/>
    <w:rsid w:val="00E93862"/>
    <w:rsid w:val="00E93E2A"/>
    <w:rsid w:val="00E93FAE"/>
    <w:rsid w:val="00E94160"/>
    <w:rsid w:val="00E946F5"/>
    <w:rsid w:val="00E96068"/>
    <w:rsid w:val="00E961D2"/>
    <w:rsid w:val="00E96CF4"/>
    <w:rsid w:val="00EA026F"/>
    <w:rsid w:val="00EA1E15"/>
    <w:rsid w:val="00EA1FC8"/>
    <w:rsid w:val="00EA2CA6"/>
    <w:rsid w:val="00EA36EB"/>
    <w:rsid w:val="00EA38AB"/>
    <w:rsid w:val="00EA3B37"/>
    <w:rsid w:val="00EA4399"/>
    <w:rsid w:val="00EA51B5"/>
    <w:rsid w:val="00EA586C"/>
    <w:rsid w:val="00EA5F90"/>
    <w:rsid w:val="00EA715A"/>
    <w:rsid w:val="00EB05E0"/>
    <w:rsid w:val="00EB067F"/>
    <w:rsid w:val="00EB154B"/>
    <w:rsid w:val="00EB1F3B"/>
    <w:rsid w:val="00EB2045"/>
    <w:rsid w:val="00EB4FD9"/>
    <w:rsid w:val="00EB6421"/>
    <w:rsid w:val="00EB65BA"/>
    <w:rsid w:val="00EC04B4"/>
    <w:rsid w:val="00EC29D5"/>
    <w:rsid w:val="00EC2EF5"/>
    <w:rsid w:val="00EC485D"/>
    <w:rsid w:val="00EC5092"/>
    <w:rsid w:val="00EC58FB"/>
    <w:rsid w:val="00EC66A0"/>
    <w:rsid w:val="00EC721A"/>
    <w:rsid w:val="00EC7338"/>
    <w:rsid w:val="00ED2672"/>
    <w:rsid w:val="00ED4E6B"/>
    <w:rsid w:val="00ED64C3"/>
    <w:rsid w:val="00ED6663"/>
    <w:rsid w:val="00ED760F"/>
    <w:rsid w:val="00ED7AAD"/>
    <w:rsid w:val="00EE0878"/>
    <w:rsid w:val="00EE0B6D"/>
    <w:rsid w:val="00EE30D2"/>
    <w:rsid w:val="00EE6541"/>
    <w:rsid w:val="00EE6BF9"/>
    <w:rsid w:val="00EE76EA"/>
    <w:rsid w:val="00EE7A09"/>
    <w:rsid w:val="00EF005E"/>
    <w:rsid w:val="00EF257E"/>
    <w:rsid w:val="00EF562F"/>
    <w:rsid w:val="00EF5949"/>
    <w:rsid w:val="00EF6FB3"/>
    <w:rsid w:val="00F0032F"/>
    <w:rsid w:val="00F01EC4"/>
    <w:rsid w:val="00F01ED5"/>
    <w:rsid w:val="00F02E2A"/>
    <w:rsid w:val="00F03732"/>
    <w:rsid w:val="00F03A99"/>
    <w:rsid w:val="00F03FCD"/>
    <w:rsid w:val="00F040F9"/>
    <w:rsid w:val="00F048EB"/>
    <w:rsid w:val="00F0670B"/>
    <w:rsid w:val="00F06AE5"/>
    <w:rsid w:val="00F105E3"/>
    <w:rsid w:val="00F107C2"/>
    <w:rsid w:val="00F10F6B"/>
    <w:rsid w:val="00F1257E"/>
    <w:rsid w:val="00F12638"/>
    <w:rsid w:val="00F12B30"/>
    <w:rsid w:val="00F14BA2"/>
    <w:rsid w:val="00F15A4B"/>
    <w:rsid w:val="00F1718C"/>
    <w:rsid w:val="00F17564"/>
    <w:rsid w:val="00F17CC1"/>
    <w:rsid w:val="00F17F4E"/>
    <w:rsid w:val="00F2053F"/>
    <w:rsid w:val="00F20A5B"/>
    <w:rsid w:val="00F20CA1"/>
    <w:rsid w:val="00F23279"/>
    <w:rsid w:val="00F25052"/>
    <w:rsid w:val="00F25DFC"/>
    <w:rsid w:val="00F2600B"/>
    <w:rsid w:val="00F2622C"/>
    <w:rsid w:val="00F26327"/>
    <w:rsid w:val="00F26333"/>
    <w:rsid w:val="00F314F2"/>
    <w:rsid w:val="00F316B6"/>
    <w:rsid w:val="00F316CF"/>
    <w:rsid w:val="00F31ABE"/>
    <w:rsid w:val="00F32EFA"/>
    <w:rsid w:val="00F33D7B"/>
    <w:rsid w:val="00F354F4"/>
    <w:rsid w:val="00F36A0C"/>
    <w:rsid w:val="00F3770D"/>
    <w:rsid w:val="00F37760"/>
    <w:rsid w:val="00F40CFF"/>
    <w:rsid w:val="00F413B6"/>
    <w:rsid w:val="00F414AA"/>
    <w:rsid w:val="00F41569"/>
    <w:rsid w:val="00F41FAE"/>
    <w:rsid w:val="00F42678"/>
    <w:rsid w:val="00F43437"/>
    <w:rsid w:val="00F447BE"/>
    <w:rsid w:val="00F45BDD"/>
    <w:rsid w:val="00F4696B"/>
    <w:rsid w:val="00F472D4"/>
    <w:rsid w:val="00F476C3"/>
    <w:rsid w:val="00F47EE9"/>
    <w:rsid w:val="00F5081F"/>
    <w:rsid w:val="00F51797"/>
    <w:rsid w:val="00F52F57"/>
    <w:rsid w:val="00F53008"/>
    <w:rsid w:val="00F53125"/>
    <w:rsid w:val="00F533CB"/>
    <w:rsid w:val="00F55C98"/>
    <w:rsid w:val="00F55D42"/>
    <w:rsid w:val="00F56C74"/>
    <w:rsid w:val="00F61442"/>
    <w:rsid w:val="00F62D9A"/>
    <w:rsid w:val="00F633A8"/>
    <w:rsid w:val="00F656E8"/>
    <w:rsid w:val="00F65ECD"/>
    <w:rsid w:val="00F66677"/>
    <w:rsid w:val="00F669E0"/>
    <w:rsid w:val="00F715FF"/>
    <w:rsid w:val="00F718D9"/>
    <w:rsid w:val="00F71A52"/>
    <w:rsid w:val="00F71D09"/>
    <w:rsid w:val="00F72FF2"/>
    <w:rsid w:val="00F737EE"/>
    <w:rsid w:val="00F74611"/>
    <w:rsid w:val="00F75D27"/>
    <w:rsid w:val="00F76B16"/>
    <w:rsid w:val="00F771D0"/>
    <w:rsid w:val="00F8182C"/>
    <w:rsid w:val="00F81C03"/>
    <w:rsid w:val="00F82D66"/>
    <w:rsid w:val="00F83F02"/>
    <w:rsid w:val="00F840BC"/>
    <w:rsid w:val="00F840FA"/>
    <w:rsid w:val="00F8463A"/>
    <w:rsid w:val="00F857D5"/>
    <w:rsid w:val="00F866E7"/>
    <w:rsid w:val="00F87C8D"/>
    <w:rsid w:val="00F87F89"/>
    <w:rsid w:val="00F90EB0"/>
    <w:rsid w:val="00F91D15"/>
    <w:rsid w:val="00F91D3A"/>
    <w:rsid w:val="00F92067"/>
    <w:rsid w:val="00F9244F"/>
    <w:rsid w:val="00F92B4D"/>
    <w:rsid w:val="00F948DE"/>
    <w:rsid w:val="00F9558B"/>
    <w:rsid w:val="00FA1C44"/>
    <w:rsid w:val="00FA4BDC"/>
    <w:rsid w:val="00FA4F54"/>
    <w:rsid w:val="00FA5126"/>
    <w:rsid w:val="00FA5CCE"/>
    <w:rsid w:val="00FA6210"/>
    <w:rsid w:val="00FA6639"/>
    <w:rsid w:val="00FA6C62"/>
    <w:rsid w:val="00FB028F"/>
    <w:rsid w:val="00FB036A"/>
    <w:rsid w:val="00FB0BB2"/>
    <w:rsid w:val="00FB0D20"/>
    <w:rsid w:val="00FB17FD"/>
    <w:rsid w:val="00FB1CF0"/>
    <w:rsid w:val="00FB1EC3"/>
    <w:rsid w:val="00FB266B"/>
    <w:rsid w:val="00FB37C3"/>
    <w:rsid w:val="00FB3C59"/>
    <w:rsid w:val="00FB43FA"/>
    <w:rsid w:val="00FB54CF"/>
    <w:rsid w:val="00FB7B93"/>
    <w:rsid w:val="00FC255F"/>
    <w:rsid w:val="00FC36B9"/>
    <w:rsid w:val="00FC3930"/>
    <w:rsid w:val="00FC4C1B"/>
    <w:rsid w:val="00FC4F9A"/>
    <w:rsid w:val="00FC57D4"/>
    <w:rsid w:val="00FC59E1"/>
    <w:rsid w:val="00FC6170"/>
    <w:rsid w:val="00FC6442"/>
    <w:rsid w:val="00FC679F"/>
    <w:rsid w:val="00FC70B7"/>
    <w:rsid w:val="00FD021D"/>
    <w:rsid w:val="00FD0C7A"/>
    <w:rsid w:val="00FD19CD"/>
    <w:rsid w:val="00FD1E72"/>
    <w:rsid w:val="00FD2CB2"/>
    <w:rsid w:val="00FD3406"/>
    <w:rsid w:val="00FD3469"/>
    <w:rsid w:val="00FD38EE"/>
    <w:rsid w:val="00FD644E"/>
    <w:rsid w:val="00FE08C5"/>
    <w:rsid w:val="00FE0EFD"/>
    <w:rsid w:val="00FE3B13"/>
    <w:rsid w:val="00FE6316"/>
    <w:rsid w:val="00FF0DC1"/>
    <w:rsid w:val="00FF241C"/>
    <w:rsid w:val="00FF4063"/>
    <w:rsid w:val="00FF418F"/>
    <w:rsid w:val="00FF54AA"/>
    <w:rsid w:val="00FF565F"/>
    <w:rsid w:val="00FF5A96"/>
    <w:rsid w:val="00FF5B33"/>
    <w:rsid w:val="00FF6303"/>
    <w:rsid w:val="00FF6857"/>
    <w:rsid w:val="00FF6B41"/>
    <w:rsid w:val="00FF6E92"/>
    <w:rsid w:val="00FF7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iPriority="99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semiHidden="0"/>
    <w:lsdException w:name="List Bullet" w:unhideWhenUsed="1"/>
    <w:lsdException w:name="List Number" w:unhideWhenUsed="1"/>
    <w:lsdException w:name="List 2" w:semiHidden="0"/>
    <w:lsdException w:name="List 3" w:semiHidden="0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iPriority="99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semiHidden="0"/>
    <w:lsdException w:name="Body Text Indent 2" w:semiHidden="0"/>
    <w:lsdException w:name="Body Text Indent 3" w:semiHidden="0"/>
    <w:lsdException w:name="Block Text" w:semiHidden="0"/>
    <w:lsdException w:name="Hyperlink" w:uiPriority="99" w:unhideWhenUsed="1"/>
    <w:lsdException w:name="FollowedHyperlink" w:unhideWhenUsed="1"/>
    <w:lsdException w:name="Strong" w:semiHidden="0" w:qFormat="1"/>
    <w:lsdException w:name="Emphasis" w:semiHidden="0" w:qFormat="1"/>
    <w:lsdException w:name="Document Map" w:unhideWhenUsed="1"/>
    <w:lsdException w:name="Plain Text" w:uiPriority="99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iPriority="99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iPriority="99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qFormat/>
    <w:rsid w:val="007927C0"/>
    <w:pPr>
      <w:widowControl w:val="0"/>
      <w:ind w:firstLineChars="100" w:firstLine="210"/>
      <w:jc w:val="both"/>
    </w:pPr>
    <w:rPr>
      <w:rFonts w:ascii="ＭＳ 明朝"/>
      <w:kern w:val="2"/>
      <w:sz w:val="21"/>
    </w:rPr>
  </w:style>
  <w:style w:type="paragraph" w:styleId="1">
    <w:name w:val="heading 1"/>
    <w:aliases w:val="1.1"/>
    <w:basedOn w:val="a1"/>
    <w:next w:val="11"/>
    <w:link w:val="10"/>
    <w:qFormat/>
    <w:rsid w:val="007927C0"/>
    <w:pPr>
      <w:keepNext/>
      <w:autoSpaceDE w:val="0"/>
      <w:autoSpaceDN w:val="0"/>
      <w:adjustRightInd w:val="0"/>
      <w:spacing w:before="60" w:line="420" w:lineRule="atLeast"/>
      <w:ind w:leftChars="203" w:left="1274" w:hangingChars="404" w:hanging="848"/>
      <w:textAlignment w:val="baseline"/>
      <w:outlineLvl w:val="0"/>
    </w:pPr>
    <w:rPr>
      <w:rFonts w:ascii="ＭＳ ゴシック" w:eastAsia="ＭＳ ゴシック"/>
      <w:kern w:val="0"/>
    </w:rPr>
  </w:style>
  <w:style w:type="paragraph" w:styleId="2">
    <w:name w:val="heading 2"/>
    <w:aliases w:val="（１）"/>
    <w:basedOn w:val="a1"/>
    <w:next w:val="20"/>
    <w:qFormat/>
    <w:rsid w:val="008A1A0D"/>
    <w:pPr>
      <w:keepNext/>
      <w:autoSpaceDE w:val="0"/>
      <w:autoSpaceDN w:val="0"/>
      <w:adjustRightInd w:val="0"/>
      <w:spacing w:before="60" w:line="420" w:lineRule="atLeast"/>
      <w:ind w:leftChars="405" w:left="1558" w:hangingChars="337" w:hanging="708"/>
      <w:textAlignment w:val="baseline"/>
      <w:outlineLvl w:val="1"/>
    </w:pPr>
    <w:rPr>
      <w:rFonts w:ascii="ＭＳ ゴシック" w:eastAsia="ＭＳ ゴシック"/>
      <w:kern w:val="0"/>
    </w:rPr>
  </w:style>
  <w:style w:type="paragraph" w:styleId="3">
    <w:name w:val="heading 3"/>
    <w:aliases w:val="丸１"/>
    <w:basedOn w:val="a1"/>
    <w:next w:val="30"/>
    <w:qFormat/>
    <w:rsid w:val="007927C0"/>
    <w:pPr>
      <w:autoSpaceDE w:val="0"/>
      <w:autoSpaceDN w:val="0"/>
      <w:adjustRightInd w:val="0"/>
      <w:spacing w:before="60" w:line="420" w:lineRule="atLeast"/>
      <w:ind w:leftChars="607" w:left="1699" w:hangingChars="202" w:hanging="424"/>
      <w:textAlignment w:val="baseline"/>
      <w:outlineLvl w:val="2"/>
    </w:pPr>
    <w:rPr>
      <w:rFonts w:ascii="ＭＳ ゴシック" w:eastAsia="ＭＳ ゴシック"/>
      <w:kern w:val="0"/>
    </w:rPr>
  </w:style>
  <w:style w:type="paragraph" w:styleId="4">
    <w:name w:val="heading 4"/>
    <w:aliases w:val="(1)"/>
    <w:basedOn w:val="a1"/>
    <w:next w:val="40"/>
    <w:link w:val="41"/>
    <w:qFormat/>
    <w:rsid w:val="00D36CB1"/>
    <w:pPr>
      <w:autoSpaceDE w:val="0"/>
      <w:autoSpaceDN w:val="0"/>
      <w:adjustRightInd w:val="0"/>
      <w:spacing w:before="60" w:line="420" w:lineRule="atLeast"/>
      <w:ind w:left="1265" w:hanging="420"/>
      <w:textAlignment w:val="baseline"/>
      <w:outlineLvl w:val="3"/>
    </w:pPr>
    <w:rPr>
      <w:rFonts w:ascii="ＭＳ ゴシック" w:eastAsia="ＭＳ ゴシック"/>
      <w:kern w:val="0"/>
    </w:rPr>
  </w:style>
  <w:style w:type="paragraph" w:styleId="5">
    <w:name w:val="heading 5"/>
    <w:aliases w:val="1)"/>
    <w:basedOn w:val="a1"/>
    <w:next w:val="50"/>
    <w:qFormat/>
    <w:rsid w:val="00D36CB1"/>
    <w:pPr>
      <w:keepNext/>
      <w:autoSpaceDE w:val="0"/>
      <w:autoSpaceDN w:val="0"/>
      <w:adjustRightInd w:val="0"/>
      <w:spacing w:before="60" w:line="420" w:lineRule="atLeast"/>
      <w:ind w:left="1474" w:hanging="312"/>
      <w:textAlignment w:val="baseline"/>
      <w:outlineLvl w:val="4"/>
    </w:pPr>
    <w:rPr>
      <w:rFonts w:ascii="ＭＳ ゴシック" w:eastAsia="ＭＳ ゴシック" w:hAnsi="Arial"/>
      <w:kern w:val="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Title"/>
    <w:basedOn w:val="a1"/>
    <w:next w:val="40"/>
    <w:link w:val="a6"/>
    <w:qFormat/>
    <w:rsid w:val="007927C0"/>
    <w:pPr>
      <w:autoSpaceDE w:val="0"/>
      <w:autoSpaceDN w:val="0"/>
      <w:adjustRightInd w:val="0"/>
      <w:spacing w:before="120" w:after="120" w:line="400" w:lineRule="atLeast"/>
      <w:ind w:left="851" w:firstLineChars="0" w:firstLine="0"/>
      <w:jc w:val="center"/>
      <w:textAlignment w:val="bottom"/>
    </w:pPr>
    <w:rPr>
      <w:rFonts w:ascii="ＭＳ ゴシック" w:eastAsia="ＭＳ ゴシック"/>
      <w:kern w:val="0"/>
      <w:sz w:val="28"/>
    </w:rPr>
  </w:style>
  <w:style w:type="paragraph" w:customStyle="1" w:styleId="PT30">
    <w:name w:val="表PT3"/>
    <w:basedOn w:val="a1"/>
    <w:rsid w:val="00D36CB1"/>
    <w:pPr>
      <w:numPr>
        <w:numId w:val="2"/>
      </w:numPr>
      <w:tabs>
        <w:tab w:val="clear" w:pos="360"/>
      </w:tabs>
      <w:autoSpaceDE w:val="0"/>
      <w:autoSpaceDN w:val="0"/>
      <w:adjustRightInd w:val="0"/>
      <w:spacing w:before="60"/>
      <w:jc w:val="left"/>
      <w:textAlignment w:val="bottom"/>
    </w:pPr>
    <w:rPr>
      <w:kern w:val="0"/>
      <w:sz w:val="20"/>
    </w:rPr>
  </w:style>
  <w:style w:type="paragraph" w:customStyle="1" w:styleId="PT3">
    <w:name w:val="表PT3"/>
    <w:basedOn w:val="a1"/>
    <w:rsid w:val="00D36CB1"/>
    <w:pPr>
      <w:numPr>
        <w:numId w:val="3"/>
      </w:numPr>
      <w:autoSpaceDE w:val="0"/>
      <w:autoSpaceDN w:val="0"/>
      <w:adjustRightInd w:val="0"/>
      <w:spacing w:before="60"/>
      <w:jc w:val="left"/>
      <w:textAlignment w:val="bottom"/>
    </w:pPr>
    <w:rPr>
      <w:kern w:val="0"/>
      <w:sz w:val="20"/>
    </w:rPr>
  </w:style>
  <w:style w:type="paragraph" w:customStyle="1" w:styleId="a7">
    <w:name w:val="表１"/>
    <w:basedOn w:val="a1"/>
    <w:rsid w:val="00D36CB1"/>
    <w:pPr>
      <w:autoSpaceDE w:val="0"/>
      <w:autoSpaceDN w:val="0"/>
      <w:adjustRightInd w:val="0"/>
      <w:spacing w:before="60" w:after="60"/>
      <w:textAlignment w:val="baseline"/>
    </w:pPr>
    <w:rPr>
      <w:kern w:val="0"/>
      <w:sz w:val="20"/>
    </w:rPr>
  </w:style>
  <w:style w:type="paragraph" w:customStyle="1" w:styleId="a8">
    <w:name w:val="表２"/>
    <w:basedOn w:val="a7"/>
    <w:rsid w:val="00D36CB1"/>
    <w:pPr>
      <w:spacing w:before="40" w:after="40"/>
    </w:pPr>
  </w:style>
  <w:style w:type="paragraph" w:customStyle="1" w:styleId="PT31">
    <w:name w:val="表PT3ｺﾞ"/>
    <w:basedOn w:val="a1"/>
    <w:rsid w:val="00D36CB1"/>
    <w:pPr>
      <w:autoSpaceDE w:val="0"/>
      <w:autoSpaceDN w:val="0"/>
      <w:adjustRightInd w:val="0"/>
      <w:spacing w:before="60" w:after="60"/>
      <w:jc w:val="left"/>
      <w:textAlignment w:val="bottom"/>
    </w:pPr>
    <w:rPr>
      <w:rFonts w:ascii="ＭＳ ゴシック" w:eastAsia="ＭＳ ゴシック"/>
      <w:kern w:val="0"/>
      <w:sz w:val="20"/>
    </w:rPr>
  </w:style>
  <w:style w:type="paragraph" w:styleId="a9">
    <w:name w:val="header"/>
    <w:basedOn w:val="a1"/>
    <w:rsid w:val="00D36CB1"/>
    <w:pPr>
      <w:tabs>
        <w:tab w:val="center" w:pos="4252"/>
        <w:tab w:val="right" w:pos="8504"/>
      </w:tabs>
      <w:snapToGrid w:val="0"/>
    </w:pPr>
    <w:rPr>
      <w:sz w:val="15"/>
    </w:rPr>
  </w:style>
  <w:style w:type="paragraph" w:styleId="aa">
    <w:name w:val="footer"/>
    <w:basedOn w:val="a1"/>
    <w:link w:val="ab"/>
    <w:uiPriority w:val="99"/>
    <w:rsid w:val="00D36CB1"/>
    <w:pPr>
      <w:tabs>
        <w:tab w:val="center" w:pos="4252"/>
        <w:tab w:val="right" w:pos="8504"/>
      </w:tabs>
      <w:snapToGrid w:val="0"/>
    </w:pPr>
    <w:rPr>
      <w:sz w:val="15"/>
    </w:rPr>
  </w:style>
  <w:style w:type="paragraph" w:customStyle="1" w:styleId="A0">
    <w:name w:val="箇条書き A"/>
    <w:basedOn w:val="a1"/>
    <w:rsid w:val="00D36CB1"/>
    <w:pPr>
      <w:numPr>
        <w:numId w:val="1"/>
      </w:numPr>
      <w:autoSpaceDE w:val="0"/>
      <w:autoSpaceDN w:val="0"/>
      <w:adjustRightInd w:val="0"/>
      <w:spacing w:line="420" w:lineRule="atLeast"/>
      <w:textAlignment w:val="center"/>
    </w:pPr>
    <w:rPr>
      <w:kern w:val="0"/>
    </w:rPr>
  </w:style>
  <w:style w:type="paragraph" w:customStyle="1" w:styleId="B">
    <w:name w:val="箇条書き B"/>
    <w:basedOn w:val="a1"/>
    <w:rsid w:val="00D36CB1"/>
    <w:pPr>
      <w:numPr>
        <w:numId w:val="4"/>
      </w:numPr>
      <w:autoSpaceDE w:val="0"/>
      <w:autoSpaceDN w:val="0"/>
      <w:adjustRightInd w:val="0"/>
      <w:spacing w:line="420" w:lineRule="atLeast"/>
      <w:textAlignment w:val="center"/>
    </w:pPr>
    <w:rPr>
      <w:kern w:val="0"/>
    </w:rPr>
  </w:style>
  <w:style w:type="paragraph" w:customStyle="1" w:styleId="C">
    <w:name w:val="箇条書き C"/>
    <w:basedOn w:val="a1"/>
    <w:rsid w:val="00D36CB1"/>
    <w:pPr>
      <w:numPr>
        <w:numId w:val="5"/>
      </w:numPr>
      <w:tabs>
        <w:tab w:val="clear" w:pos="2055"/>
      </w:tabs>
      <w:autoSpaceDE w:val="0"/>
      <w:autoSpaceDN w:val="0"/>
      <w:adjustRightInd w:val="0"/>
      <w:spacing w:line="420" w:lineRule="atLeast"/>
      <w:ind w:left="1899" w:hanging="204"/>
      <w:textAlignment w:val="center"/>
    </w:pPr>
    <w:rPr>
      <w:kern w:val="0"/>
    </w:rPr>
  </w:style>
  <w:style w:type="paragraph" w:customStyle="1" w:styleId="D">
    <w:name w:val="箇条書き D"/>
    <w:basedOn w:val="a1"/>
    <w:rsid w:val="00D36CB1"/>
    <w:pPr>
      <w:numPr>
        <w:numId w:val="6"/>
      </w:numPr>
      <w:tabs>
        <w:tab w:val="clear" w:pos="2469"/>
      </w:tabs>
      <w:autoSpaceDE w:val="0"/>
      <w:autoSpaceDN w:val="0"/>
      <w:adjustRightInd w:val="0"/>
      <w:spacing w:line="420" w:lineRule="atLeast"/>
      <w:textAlignment w:val="center"/>
    </w:pPr>
    <w:rPr>
      <w:kern w:val="0"/>
    </w:rPr>
  </w:style>
  <w:style w:type="paragraph" w:customStyle="1" w:styleId="11">
    <w:name w:val="文章（見出し 1.1）"/>
    <w:basedOn w:val="a1"/>
    <w:rsid w:val="00D36CB1"/>
    <w:pPr>
      <w:autoSpaceDE w:val="0"/>
      <w:autoSpaceDN w:val="0"/>
      <w:adjustRightInd w:val="0"/>
      <w:spacing w:line="420" w:lineRule="atLeast"/>
      <w:ind w:left="210"/>
      <w:textAlignment w:val="baseline"/>
    </w:pPr>
    <w:rPr>
      <w:kern w:val="0"/>
    </w:rPr>
  </w:style>
  <w:style w:type="paragraph" w:customStyle="1" w:styleId="20">
    <w:name w:val="文章（見出し 2（１））"/>
    <w:basedOn w:val="a1"/>
    <w:link w:val="21"/>
    <w:rsid w:val="007927C0"/>
    <w:pPr>
      <w:autoSpaceDE w:val="0"/>
      <w:autoSpaceDN w:val="0"/>
      <w:adjustRightInd w:val="0"/>
      <w:spacing w:line="420" w:lineRule="atLeast"/>
      <w:ind w:left="635"/>
      <w:textAlignment w:val="baseline"/>
    </w:pPr>
    <w:rPr>
      <w:kern w:val="0"/>
    </w:rPr>
  </w:style>
  <w:style w:type="paragraph" w:styleId="ac">
    <w:name w:val="Normal Indent"/>
    <w:basedOn w:val="a1"/>
    <w:rsid w:val="00D36CB1"/>
    <w:pPr>
      <w:ind w:left="851"/>
    </w:pPr>
  </w:style>
  <w:style w:type="paragraph" w:customStyle="1" w:styleId="30">
    <w:name w:val="文章（見出し 3.丸１）"/>
    <w:basedOn w:val="a1"/>
    <w:rsid w:val="00D36CB1"/>
    <w:pPr>
      <w:autoSpaceDE w:val="0"/>
      <w:autoSpaceDN w:val="0"/>
      <w:adjustRightInd w:val="0"/>
      <w:spacing w:line="420" w:lineRule="atLeast"/>
      <w:ind w:left="845"/>
      <w:textAlignment w:val="baseline"/>
    </w:pPr>
    <w:rPr>
      <w:kern w:val="0"/>
    </w:rPr>
  </w:style>
  <w:style w:type="paragraph" w:customStyle="1" w:styleId="40">
    <w:name w:val="見出し 4 文章"/>
    <w:basedOn w:val="a1"/>
    <w:rsid w:val="00D36CB1"/>
    <w:pPr>
      <w:autoSpaceDE w:val="0"/>
      <w:autoSpaceDN w:val="0"/>
      <w:adjustRightInd w:val="0"/>
      <w:spacing w:line="420" w:lineRule="atLeast"/>
      <w:ind w:left="1055"/>
      <w:textAlignment w:val="baseline"/>
    </w:pPr>
    <w:rPr>
      <w:kern w:val="0"/>
    </w:rPr>
  </w:style>
  <w:style w:type="paragraph" w:customStyle="1" w:styleId="50">
    <w:name w:val="見出し 5 文章"/>
    <w:basedOn w:val="a1"/>
    <w:rsid w:val="00D36CB1"/>
    <w:pPr>
      <w:autoSpaceDE w:val="0"/>
      <w:autoSpaceDN w:val="0"/>
      <w:adjustRightInd w:val="0"/>
      <w:spacing w:line="420" w:lineRule="atLeast"/>
      <w:ind w:left="1264"/>
      <w:textAlignment w:val="baseline"/>
    </w:pPr>
    <w:rPr>
      <w:kern w:val="0"/>
    </w:rPr>
  </w:style>
  <w:style w:type="paragraph" w:customStyle="1" w:styleId="ad">
    <w:name w:val="出典"/>
    <w:basedOn w:val="a1"/>
    <w:next w:val="40"/>
    <w:rsid w:val="00D36CB1"/>
    <w:pPr>
      <w:autoSpaceDE w:val="0"/>
      <w:autoSpaceDN w:val="0"/>
      <w:adjustRightInd w:val="0"/>
      <w:spacing w:before="40" w:line="260" w:lineRule="atLeast"/>
      <w:ind w:left="4758" w:hanging="539"/>
      <w:textAlignment w:val="bottom"/>
    </w:pPr>
    <w:rPr>
      <w:kern w:val="0"/>
      <w:sz w:val="18"/>
    </w:rPr>
  </w:style>
  <w:style w:type="paragraph" w:customStyle="1" w:styleId="12">
    <w:name w:val="章題 1"/>
    <w:basedOn w:val="a1"/>
    <w:next w:val="a1"/>
    <w:link w:val="13"/>
    <w:rsid w:val="00D36CB1"/>
    <w:pPr>
      <w:autoSpaceDE w:val="0"/>
      <w:autoSpaceDN w:val="0"/>
      <w:adjustRightInd w:val="0"/>
      <w:spacing w:before="40" w:line="440" w:lineRule="atLeast"/>
      <w:textAlignment w:val="baseline"/>
    </w:pPr>
    <w:rPr>
      <w:rFonts w:ascii="ＭＳ ゴシック" w:eastAsia="ＭＳ ゴシック"/>
      <w:kern w:val="0"/>
      <w:sz w:val="24"/>
    </w:rPr>
  </w:style>
  <w:style w:type="paragraph" w:customStyle="1" w:styleId="22">
    <w:name w:val="章題 2"/>
    <w:basedOn w:val="a1"/>
    <w:next w:val="a1"/>
    <w:rsid w:val="00D36CB1"/>
    <w:pPr>
      <w:autoSpaceDE w:val="0"/>
      <w:autoSpaceDN w:val="0"/>
      <w:adjustRightInd w:val="0"/>
      <w:spacing w:before="60" w:line="420" w:lineRule="atLeast"/>
      <w:ind w:left="482"/>
      <w:textAlignment w:val="baseline"/>
    </w:pPr>
    <w:rPr>
      <w:rFonts w:ascii="ＭＳ ゴシック" w:eastAsia="ＭＳ ゴシック"/>
      <w:kern w:val="0"/>
      <w:sz w:val="22"/>
    </w:rPr>
  </w:style>
  <w:style w:type="paragraph" w:customStyle="1" w:styleId="ae">
    <w:name w:val="章題３"/>
    <w:basedOn w:val="12"/>
    <w:rsid w:val="00D36CB1"/>
    <w:pPr>
      <w:jc w:val="center"/>
    </w:pPr>
  </w:style>
  <w:style w:type="paragraph" w:customStyle="1" w:styleId="af">
    <w:name w:val="図番号"/>
    <w:basedOn w:val="a1"/>
    <w:next w:val="40"/>
    <w:link w:val="af0"/>
    <w:rsid w:val="00D36CB1"/>
    <w:pPr>
      <w:autoSpaceDE w:val="0"/>
      <w:autoSpaceDN w:val="0"/>
      <w:adjustRightInd w:val="0"/>
      <w:spacing w:before="120" w:after="120" w:line="400" w:lineRule="atLeast"/>
      <w:jc w:val="center"/>
      <w:textAlignment w:val="bottom"/>
    </w:pPr>
    <w:rPr>
      <w:rFonts w:ascii="ＭＳ ゴシック" w:eastAsia="ＭＳ ゴシック"/>
      <w:kern w:val="0"/>
    </w:rPr>
  </w:style>
  <w:style w:type="character" w:styleId="af1">
    <w:name w:val="page number"/>
    <w:rsid w:val="00D36CB1"/>
    <w:rPr>
      <w:rFonts w:ascii="ＭＳ 明朝" w:eastAsia="ＭＳ 明朝"/>
      <w:color w:val="auto"/>
      <w:sz w:val="21"/>
    </w:rPr>
  </w:style>
  <w:style w:type="paragraph" w:styleId="14">
    <w:name w:val="toc 1"/>
    <w:basedOn w:val="a1"/>
    <w:next w:val="a1"/>
    <w:autoRedefine/>
    <w:uiPriority w:val="39"/>
    <w:qFormat/>
    <w:rsid w:val="008760A8"/>
    <w:pPr>
      <w:tabs>
        <w:tab w:val="right" w:leader="middleDot" w:pos="9072"/>
      </w:tabs>
      <w:spacing w:before="120"/>
      <w:ind w:left="708" w:right="-2" w:hangingChars="295" w:hanging="708"/>
      <w:outlineLvl w:val="0"/>
    </w:pPr>
    <w:rPr>
      <w:rFonts w:ascii="ＭＳ ゴシック" w:eastAsia="ＭＳ ゴシック"/>
      <w:noProof/>
      <w:sz w:val="24"/>
    </w:rPr>
  </w:style>
  <w:style w:type="paragraph" w:styleId="23">
    <w:name w:val="toc 2"/>
    <w:basedOn w:val="a1"/>
    <w:next w:val="a1"/>
    <w:autoRedefine/>
    <w:uiPriority w:val="39"/>
    <w:qFormat/>
    <w:rsid w:val="00FD3406"/>
    <w:pPr>
      <w:tabs>
        <w:tab w:val="right" w:leader="middleDot" w:pos="9072"/>
      </w:tabs>
      <w:spacing w:before="120"/>
      <w:ind w:leftChars="201" w:left="1132" w:right="565" w:hangingChars="338" w:hanging="710"/>
    </w:pPr>
    <w:rPr>
      <w:noProof/>
    </w:rPr>
  </w:style>
  <w:style w:type="paragraph" w:styleId="31">
    <w:name w:val="toc 3"/>
    <w:basedOn w:val="a1"/>
    <w:next w:val="a1"/>
    <w:autoRedefine/>
    <w:uiPriority w:val="39"/>
    <w:qFormat/>
    <w:rsid w:val="00EB6421"/>
    <w:pPr>
      <w:tabs>
        <w:tab w:val="right" w:leader="middleDot" w:pos="9072"/>
      </w:tabs>
      <w:snapToGrid w:val="0"/>
      <w:spacing w:before="120"/>
      <w:ind w:leftChars="408" w:left="1558" w:right="-2" w:hangingChars="334" w:hanging="701"/>
    </w:pPr>
    <w:rPr>
      <w:noProof/>
    </w:rPr>
  </w:style>
  <w:style w:type="paragraph" w:customStyle="1" w:styleId="new">
    <w:name w:val="箇条書きnew"/>
    <w:basedOn w:val="a1"/>
    <w:rsid w:val="004B73AE"/>
    <w:pPr>
      <w:spacing w:before="60" w:line="400" w:lineRule="exact"/>
      <w:ind w:leftChars="400" w:left="500" w:hangingChars="100" w:hanging="100"/>
    </w:pPr>
  </w:style>
  <w:style w:type="paragraph" w:styleId="a">
    <w:name w:val="List Bullet"/>
    <w:basedOn w:val="a1"/>
    <w:rsid w:val="00D4363E"/>
    <w:pPr>
      <w:numPr>
        <w:numId w:val="7"/>
      </w:numPr>
    </w:pPr>
  </w:style>
  <w:style w:type="table" w:styleId="af2">
    <w:name w:val="Table Grid"/>
    <w:basedOn w:val="a3"/>
    <w:uiPriority w:val="59"/>
    <w:rsid w:val="00E808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1"/>
    <w:uiPriority w:val="99"/>
    <w:unhideWhenUsed/>
    <w:rsid w:val="001F252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3">
    <w:name w:val="List Paragraph"/>
    <w:basedOn w:val="a1"/>
    <w:uiPriority w:val="34"/>
    <w:qFormat/>
    <w:rsid w:val="003F73C8"/>
    <w:pPr>
      <w:widowControl/>
      <w:ind w:left="85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10pt15pt1">
    <w:name w:val="スタイル 章題 1 + 段落前 :  0 pt 下揃え: (細線 自動  1.5 pt 線幅) 行間 :  1 行"/>
    <w:basedOn w:val="12"/>
    <w:link w:val="10pt15pt10"/>
    <w:rsid w:val="000010FC"/>
    <w:pPr>
      <w:pBdr>
        <w:bottom w:val="thinThickSmallGap" w:sz="24" w:space="1" w:color="auto"/>
      </w:pBdr>
      <w:spacing w:before="0" w:line="240" w:lineRule="auto"/>
    </w:pPr>
    <w:rPr>
      <w:rFonts w:cs="ＭＳ 明朝"/>
    </w:rPr>
  </w:style>
  <w:style w:type="character" w:customStyle="1" w:styleId="ab">
    <w:name w:val="フッター (文字)"/>
    <w:link w:val="aa"/>
    <w:uiPriority w:val="99"/>
    <w:rsid w:val="006A4FEE"/>
    <w:rPr>
      <w:rFonts w:ascii="ＭＳ 明朝"/>
      <w:kern w:val="2"/>
      <w:sz w:val="15"/>
    </w:rPr>
  </w:style>
  <w:style w:type="paragraph" w:customStyle="1" w:styleId="2112mm37mm1">
    <w:name w:val="スタイル 見出し 2 文章 + 左 :  11.2 mm ぶら下げインデント :  3.7 mm 行間 :  1 行"/>
    <w:basedOn w:val="20"/>
    <w:rsid w:val="00854D83"/>
    <w:pPr>
      <w:spacing w:line="260" w:lineRule="exact"/>
      <w:ind w:left="845" w:hanging="210"/>
    </w:pPr>
    <w:rPr>
      <w:rFonts w:cs="ＭＳ 明朝"/>
    </w:rPr>
  </w:style>
  <w:style w:type="paragraph" w:customStyle="1" w:styleId="2112mm37mm11">
    <w:name w:val="スタイル 見出し 2 文章 + 左 :  11.2 mm ぶら下げインデント :  3.7 mm 行間 :  1 行1"/>
    <w:basedOn w:val="20"/>
    <w:rsid w:val="00C407E2"/>
    <w:pPr>
      <w:spacing w:line="240" w:lineRule="auto"/>
      <w:ind w:left="845" w:hanging="210"/>
    </w:pPr>
    <w:rPr>
      <w:rFonts w:cs="ＭＳ 明朝"/>
    </w:rPr>
  </w:style>
  <w:style w:type="character" w:customStyle="1" w:styleId="10">
    <w:name w:val="見出し 1 (文字)"/>
    <w:aliases w:val="1.1 (文字)"/>
    <w:link w:val="1"/>
    <w:rsid w:val="007927C0"/>
    <w:rPr>
      <w:rFonts w:ascii="ＭＳ ゴシック" w:eastAsia="ＭＳ ゴシック"/>
      <w:sz w:val="21"/>
    </w:rPr>
  </w:style>
  <w:style w:type="character" w:customStyle="1" w:styleId="a6">
    <w:name w:val="表題 (文字)"/>
    <w:link w:val="a5"/>
    <w:rsid w:val="007927C0"/>
    <w:rPr>
      <w:rFonts w:ascii="ＭＳ ゴシック" w:eastAsia="ＭＳ ゴシック"/>
      <w:sz w:val="28"/>
    </w:rPr>
  </w:style>
  <w:style w:type="character" w:customStyle="1" w:styleId="21">
    <w:name w:val="文章（見出し 2（１）） (文字)"/>
    <w:link w:val="20"/>
    <w:rsid w:val="007927C0"/>
    <w:rPr>
      <w:rFonts w:ascii="ＭＳ 明朝"/>
      <w:sz w:val="21"/>
    </w:rPr>
  </w:style>
  <w:style w:type="paragraph" w:styleId="af4">
    <w:name w:val="Balloon Text"/>
    <w:basedOn w:val="a1"/>
    <w:link w:val="af5"/>
    <w:rsid w:val="0090304A"/>
    <w:rPr>
      <w:rFonts w:ascii="Arial" w:eastAsia="ＭＳ ゴシック" w:hAnsi="Arial"/>
      <w:sz w:val="18"/>
      <w:szCs w:val="18"/>
    </w:rPr>
  </w:style>
  <w:style w:type="character" w:customStyle="1" w:styleId="af5">
    <w:name w:val="吹き出し (文字)"/>
    <w:link w:val="af4"/>
    <w:rsid w:val="0090304A"/>
    <w:rPr>
      <w:rFonts w:ascii="Arial" w:eastAsia="ＭＳ ゴシック" w:hAnsi="Arial" w:cs="Times New Roman"/>
      <w:kern w:val="2"/>
      <w:sz w:val="18"/>
      <w:szCs w:val="18"/>
    </w:rPr>
  </w:style>
  <w:style w:type="paragraph" w:styleId="af6">
    <w:name w:val="Date"/>
    <w:basedOn w:val="a1"/>
    <w:next w:val="a1"/>
    <w:link w:val="af7"/>
    <w:rsid w:val="00443891"/>
  </w:style>
  <w:style w:type="character" w:customStyle="1" w:styleId="af7">
    <w:name w:val="日付 (文字)"/>
    <w:link w:val="af6"/>
    <w:rsid w:val="00443891"/>
    <w:rPr>
      <w:rFonts w:ascii="ＭＳ 明朝"/>
      <w:kern w:val="2"/>
      <w:sz w:val="21"/>
    </w:rPr>
  </w:style>
  <w:style w:type="character" w:styleId="af8">
    <w:name w:val="annotation reference"/>
    <w:rsid w:val="00CF6A8D"/>
    <w:rPr>
      <w:sz w:val="18"/>
      <w:szCs w:val="18"/>
    </w:rPr>
  </w:style>
  <w:style w:type="paragraph" w:styleId="af9">
    <w:name w:val="annotation text"/>
    <w:basedOn w:val="a1"/>
    <w:link w:val="afa"/>
    <w:rsid w:val="00CF6A8D"/>
    <w:pPr>
      <w:jc w:val="left"/>
    </w:pPr>
  </w:style>
  <w:style w:type="character" w:customStyle="1" w:styleId="afa">
    <w:name w:val="コメント文字列 (文字)"/>
    <w:link w:val="af9"/>
    <w:rsid w:val="00CF6A8D"/>
    <w:rPr>
      <w:rFonts w:ascii="ＭＳ 明朝"/>
      <w:kern w:val="2"/>
      <w:sz w:val="21"/>
    </w:rPr>
  </w:style>
  <w:style w:type="paragraph" w:styleId="afb">
    <w:name w:val="annotation subject"/>
    <w:basedOn w:val="af9"/>
    <w:next w:val="af9"/>
    <w:link w:val="afc"/>
    <w:rsid w:val="00CF6A8D"/>
    <w:rPr>
      <w:b/>
      <w:bCs/>
    </w:rPr>
  </w:style>
  <w:style w:type="character" w:customStyle="1" w:styleId="afc">
    <w:name w:val="コメント内容 (文字)"/>
    <w:link w:val="afb"/>
    <w:rsid w:val="00CF6A8D"/>
    <w:rPr>
      <w:rFonts w:ascii="ＭＳ 明朝"/>
      <w:b/>
      <w:bCs/>
      <w:kern w:val="2"/>
      <w:sz w:val="21"/>
    </w:rPr>
  </w:style>
  <w:style w:type="paragraph" w:styleId="afd">
    <w:name w:val="Revision"/>
    <w:hidden/>
    <w:uiPriority w:val="99"/>
    <w:semiHidden/>
    <w:rsid w:val="00B13CED"/>
    <w:rPr>
      <w:rFonts w:ascii="ＭＳ 明朝"/>
      <w:kern w:val="2"/>
      <w:sz w:val="21"/>
    </w:rPr>
  </w:style>
  <w:style w:type="paragraph" w:styleId="afe">
    <w:name w:val="Note Heading"/>
    <w:basedOn w:val="a1"/>
    <w:next w:val="a1"/>
    <w:link w:val="aff"/>
    <w:rsid w:val="00B13CED"/>
    <w:pPr>
      <w:jc w:val="center"/>
    </w:pPr>
    <w:rPr>
      <w:sz w:val="20"/>
    </w:rPr>
  </w:style>
  <w:style w:type="character" w:customStyle="1" w:styleId="aff">
    <w:name w:val="記 (文字)"/>
    <w:link w:val="afe"/>
    <w:rsid w:val="00B13CED"/>
    <w:rPr>
      <w:rFonts w:ascii="ＭＳ 明朝"/>
      <w:kern w:val="2"/>
    </w:rPr>
  </w:style>
  <w:style w:type="paragraph" w:styleId="aff0">
    <w:name w:val="Closing"/>
    <w:basedOn w:val="a1"/>
    <w:link w:val="aff1"/>
    <w:rsid w:val="00B13CED"/>
    <w:pPr>
      <w:jc w:val="right"/>
    </w:pPr>
    <w:rPr>
      <w:sz w:val="20"/>
    </w:rPr>
  </w:style>
  <w:style w:type="character" w:customStyle="1" w:styleId="aff1">
    <w:name w:val="結語 (文字)"/>
    <w:link w:val="aff0"/>
    <w:rsid w:val="00B13CED"/>
    <w:rPr>
      <w:rFonts w:ascii="ＭＳ 明朝"/>
      <w:kern w:val="2"/>
    </w:rPr>
  </w:style>
  <w:style w:type="character" w:styleId="aff2">
    <w:name w:val="Placeholder Text"/>
    <w:uiPriority w:val="99"/>
    <w:semiHidden/>
    <w:rsid w:val="005922DB"/>
    <w:rPr>
      <w:color w:val="808080"/>
    </w:rPr>
  </w:style>
  <w:style w:type="character" w:customStyle="1" w:styleId="41">
    <w:name w:val="見出し 4 (文字)"/>
    <w:aliases w:val="(1) (文字)"/>
    <w:link w:val="4"/>
    <w:rsid w:val="00B753BD"/>
    <w:rPr>
      <w:rFonts w:ascii="ＭＳ ゴシック" w:eastAsia="ＭＳ ゴシック"/>
      <w:sz w:val="21"/>
    </w:rPr>
  </w:style>
  <w:style w:type="paragraph" w:customStyle="1" w:styleId="15">
    <w:name w:val="本文1"/>
    <w:basedOn w:val="a1"/>
    <w:link w:val="16"/>
    <w:qFormat/>
    <w:rsid w:val="00F72FF2"/>
    <w:pPr>
      <w:widowControl/>
      <w:jc w:val="left"/>
    </w:pPr>
    <w:rPr>
      <w:rFonts w:hAnsi="ＭＳ 明朝"/>
      <w:kern w:val="0"/>
      <w:szCs w:val="21"/>
    </w:rPr>
  </w:style>
  <w:style w:type="character" w:customStyle="1" w:styleId="16">
    <w:name w:val="本文1 (文字)"/>
    <w:link w:val="15"/>
    <w:rsid w:val="00F72FF2"/>
    <w:rPr>
      <w:rFonts w:ascii="ＭＳ 明朝" w:hAnsi="ＭＳ 明朝"/>
      <w:sz w:val="21"/>
      <w:szCs w:val="21"/>
    </w:rPr>
  </w:style>
  <w:style w:type="paragraph" w:customStyle="1" w:styleId="17">
    <w:name w:val="章題 1（下線付き）"/>
    <w:basedOn w:val="10pt15pt1"/>
    <w:link w:val="18"/>
    <w:rsid w:val="007F1FF9"/>
    <w:pPr>
      <w:pBdr>
        <w:bottom w:val="thinThickSmallGap" w:sz="12" w:space="1" w:color="auto"/>
      </w:pBdr>
    </w:pPr>
  </w:style>
  <w:style w:type="paragraph" w:styleId="aff3">
    <w:name w:val="Subtitle"/>
    <w:basedOn w:val="a5"/>
    <w:next w:val="a1"/>
    <w:link w:val="aff4"/>
    <w:qFormat/>
    <w:rsid w:val="007927C0"/>
    <w:rPr>
      <w:sz w:val="22"/>
    </w:rPr>
  </w:style>
  <w:style w:type="character" w:customStyle="1" w:styleId="aff4">
    <w:name w:val="副題 (文字)"/>
    <w:link w:val="aff3"/>
    <w:rsid w:val="007927C0"/>
    <w:rPr>
      <w:rFonts w:ascii="ＭＳ ゴシック" w:eastAsia="ＭＳ ゴシック"/>
      <w:sz w:val="22"/>
    </w:rPr>
  </w:style>
  <w:style w:type="paragraph" w:styleId="aff5">
    <w:name w:val="TOC Heading"/>
    <w:basedOn w:val="1"/>
    <w:next w:val="a1"/>
    <w:uiPriority w:val="39"/>
    <w:unhideWhenUsed/>
    <w:qFormat/>
    <w:rsid w:val="007915D4"/>
    <w:pPr>
      <w:keepLines/>
      <w:widowControl/>
      <w:autoSpaceDE/>
      <w:autoSpaceDN/>
      <w:adjustRightInd/>
      <w:spacing w:before="480" w:line="276" w:lineRule="auto"/>
      <w:ind w:leftChars="0" w:left="0" w:firstLineChars="0" w:firstLine="0"/>
      <w:jc w:val="left"/>
      <w:textAlignment w:val="auto"/>
      <w:outlineLvl w:val="9"/>
    </w:pPr>
    <w:rPr>
      <w:rFonts w:ascii="游ゴシック Light" w:eastAsia="游ゴシック Light" w:hAnsi="游ゴシック Light"/>
      <w:b/>
      <w:bCs/>
      <w:sz w:val="28"/>
      <w:szCs w:val="28"/>
    </w:rPr>
  </w:style>
  <w:style w:type="paragraph" w:styleId="42">
    <w:name w:val="toc 4"/>
    <w:basedOn w:val="a1"/>
    <w:next w:val="a1"/>
    <w:autoRedefine/>
    <w:uiPriority w:val="39"/>
    <w:unhideWhenUsed/>
    <w:rsid w:val="00601642"/>
    <w:pPr>
      <w:ind w:leftChars="300" w:left="630"/>
    </w:pPr>
    <w:rPr>
      <w:rFonts w:ascii="游明朝" w:eastAsia="游明朝" w:hAnsi="游明朝"/>
      <w:szCs w:val="22"/>
    </w:rPr>
  </w:style>
  <w:style w:type="paragraph" w:styleId="51">
    <w:name w:val="toc 5"/>
    <w:basedOn w:val="a1"/>
    <w:next w:val="a1"/>
    <w:autoRedefine/>
    <w:uiPriority w:val="39"/>
    <w:unhideWhenUsed/>
    <w:rsid w:val="00601642"/>
    <w:pPr>
      <w:ind w:leftChars="400" w:left="840"/>
    </w:pPr>
    <w:rPr>
      <w:rFonts w:ascii="游明朝" w:eastAsia="游明朝" w:hAnsi="游明朝"/>
      <w:szCs w:val="22"/>
    </w:rPr>
  </w:style>
  <w:style w:type="paragraph" w:styleId="6">
    <w:name w:val="toc 6"/>
    <w:basedOn w:val="a1"/>
    <w:next w:val="a1"/>
    <w:autoRedefine/>
    <w:uiPriority w:val="39"/>
    <w:unhideWhenUsed/>
    <w:rsid w:val="00601642"/>
    <w:pPr>
      <w:ind w:leftChars="500" w:left="1050"/>
    </w:pPr>
    <w:rPr>
      <w:rFonts w:ascii="游明朝" w:eastAsia="游明朝" w:hAnsi="游明朝"/>
      <w:szCs w:val="22"/>
    </w:rPr>
  </w:style>
  <w:style w:type="paragraph" w:styleId="7">
    <w:name w:val="toc 7"/>
    <w:basedOn w:val="a1"/>
    <w:next w:val="a1"/>
    <w:autoRedefine/>
    <w:uiPriority w:val="39"/>
    <w:unhideWhenUsed/>
    <w:rsid w:val="00601642"/>
    <w:pPr>
      <w:ind w:leftChars="600" w:left="1260"/>
    </w:pPr>
    <w:rPr>
      <w:rFonts w:ascii="游明朝" w:eastAsia="游明朝" w:hAnsi="游明朝"/>
      <w:szCs w:val="22"/>
    </w:rPr>
  </w:style>
  <w:style w:type="paragraph" w:styleId="8">
    <w:name w:val="toc 8"/>
    <w:basedOn w:val="a1"/>
    <w:next w:val="a1"/>
    <w:autoRedefine/>
    <w:uiPriority w:val="39"/>
    <w:unhideWhenUsed/>
    <w:rsid w:val="00601642"/>
    <w:pPr>
      <w:ind w:leftChars="700" w:left="1470"/>
    </w:pPr>
    <w:rPr>
      <w:rFonts w:ascii="游明朝" w:eastAsia="游明朝" w:hAnsi="游明朝"/>
      <w:szCs w:val="22"/>
    </w:rPr>
  </w:style>
  <w:style w:type="paragraph" w:styleId="9">
    <w:name w:val="toc 9"/>
    <w:basedOn w:val="a1"/>
    <w:next w:val="a1"/>
    <w:autoRedefine/>
    <w:uiPriority w:val="39"/>
    <w:unhideWhenUsed/>
    <w:rsid w:val="00601642"/>
    <w:pPr>
      <w:ind w:leftChars="800" w:left="1680"/>
    </w:pPr>
    <w:rPr>
      <w:rFonts w:ascii="游明朝" w:eastAsia="游明朝" w:hAnsi="游明朝"/>
      <w:szCs w:val="22"/>
    </w:rPr>
  </w:style>
  <w:style w:type="character" w:styleId="aff6">
    <w:name w:val="Hyperlink"/>
    <w:uiPriority w:val="99"/>
    <w:unhideWhenUsed/>
    <w:rsid w:val="00601642"/>
    <w:rPr>
      <w:color w:val="0563C1"/>
      <w:u w:val="single"/>
    </w:rPr>
  </w:style>
  <w:style w:type="paragraph" w:customStyle="1" w:styleId="0">
    <w:name w:val="見出し　0 １.章"/>
    <w:basedOn w:val="17"/>
    <w:next w:val="a1"/>
    <w:link w:val="00"/>
    <w:qFormat/>
    <w:rsid w:val="007927C0"/>
    <w:pPr>
      <w:pageBreakBefore/>
      <w:ind w:leftChars="114" w:left="990" w:hangingChars="313" w:hanging="751"/>
    </w:pPr>
  </w:style>
  <w:style w:type="table" w:customStyle="1" w:styleId="19">
    <w:name w:val="表 (格子)1"/>
    <w:basedOn w:val="a3"/>
    <w:next w:val="af2"/>
    <w:rsid w:val="004D6F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章題 1 (文字)"/>
    <w:link w:val="12"/>
    <w:rsid w:val="00601642"/>
    <w:rPr>
      <w:rFonts w:ascii="ＭＳ ゴシック" w:eastAsia="ＭＳ ゴシック"/>
      <w:sz w:val="24"/>
    </w:rPr>
  </w:style>
  <w:style w:type="character" w:customStyle="1" w:styleId="10pt15pt10">
    <w:name w:val="スタイル 章題 1 + 段落前 :  0 pt 下揃え: (細線 自動  1.5 pt 線幅) 行間 :  1 行 (文字)"/>
    <w:link w:val="10pt15pt1"/>
    <w:rsid w:val="00601642"/>
    <w:rPr>
      <w:rFonts w:ascii="ＭＳ ゴシック" w:eastAsia="ＭＳ ゴシック" w:cs="ＭＳ 明朝"/>
      <w:sz w:val="24"/>
    </w:rPr>
  </w:style>
  <w:style w:type="character" w:customStyle="1" w:styleId="18">
    <w:name w:val="章題 1（下線付き） (文字)"/>
    <w:link w:val="17"/>
    <w:rsid w:val="00601642"/>
    <w:rPr>
      <w:rFonts w:ascii="ＭＳ ゴシック" w:eastAsia="ＭＳ ゴシック" w:cs="ＭＳ 明朝"/>
      <w:sz w:val="24"/>
    </w:rPr>
  </w:style>
  <w:style w:type="character" w:customStyle="1" w:styleId="00">
    <w:name w:val="見出し　0 １.章 (文字)"/>
    <w:link w:val="0"/>
    <w:rsid w:val="007927C0"/>
    <w:rPr>
      <w:rFonts w:ascii="ＭＳ ゴシック" w:eastAsia="ＭＳ ゴシック" w:cs="ＭＳ 明朝"/>
      <w:sz w:val="24"/>
    </w:rPr>
  </w:style>
  <w:style w:type="paragraph" w:customStyle="1" w:styleId="aff7">
    <w:name w:val="キャプション"/>
    <w:basedOn w:val="af"/>
    <w:link w:val="aff8"/>
    <w:qFormat/>
    <w:rsid w:val="00637EBF"/>
    <w:rPr>
      <w:rFonts w:hAnsi="ＭＳ ゴシック"/>
    </w:rPr>
  </w:style>
  <w:style w:type="character" w:customStyle="1" w:styleId="af0">
    <w:name w:val="図番号 (文字)"/>
    <w:link w:val="af"/>
    <w:rsid w:val="00637EBF"/>
    <w:rPr>
      <w:rFonts w:ascii="ＭＳ ゴシック" w:eastAsia="ＭＳ ゴシック"/>
      <w:sz w:val="21"/>
    </w:rPr>
  </w:style>
  <w:style w:type="character" w:customStyle="1" w:styleId="aff8">
    <w:name w:val="キャプション (文字)"/>
    <w:link w:val="aff7"/>
    <w:rsid w:val="00637EBF"/>
    <w:rPr>
      <w:rFonts w:ascii="ＭＳ ゴシック" w:eastAsia="ＭＳ ゴシック" w:hAnsi="ＭＳ ゴシック"/>
      <w:sz w:val="21"/>
    </w:rPr>
  </w:style>
  <w:style w:type="paragraph" w:customStyle="1" w:styleId="Default">
    <w:name w:val="Default"/>
    <w:rsid w:val="009D4C04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paragraph" w:customStyle="1" w:styleId="aff9">
    <w:name w:val="表内部（左寄せ）"/>
    <w:basedOn w:val="a1"/>
    <w:link w:val="affa"/>
    <w:qFormat/>
    <w:rsid w:val="00384DC7"/>
    <w:pPr>
      <w:snapToGrid w:val="0"/>
      <w:ind w:firstLineChars="0" w:firstLine="0"/>
      <w:jc w:val="left"/>
    </w:pPr>
    <w:rPr>
      <w:rFonts w:ascii="游明朝" w:eastAsia="游明朝" w:hAnsi="游明朝"/>
      <w:sz w:val="18"/>
      <w:szCs w:val="18"/>
    </w:rPr>
  </w:style>
  <w:style w:type="paragraph" w:customStyle="1" w:styleId="affb">
    <w:name w:val="表内部（中央寄せ）"/>
    <w:basedOn w:val="aff9"/>
    <w:link w:val="affc"/>
    <w:qFormat/>
    <w:rsid w:val="00384DC7"/>
    <w:pPr>
      <w:jc w:val="center"/>
    </w:pPr>
  </w:style>
  <w:style w:type="character" w:customStyle="1" w:styleId="affa">
    <w:name w:val="表内部（左寄せ） (文字)"/>
    <w:link w:val="aff9"/>
    <w:rsid w:val="00384DC7"/>
    <w:rPr>
      <w:rFonts w:ascii="游明朝" w:eastAsia="游明朝" w:hAnsi="游明朝" w:cs="Times New Roman"/>
      <w:kern w:val="2"/>
      <w:sz w:val="18"/>
      <w:szCs w:val="18"/>
    </w:rPr>
  </w:style>
  <w:style w:type="character" w:customStyle="1" w:styleId="affc">
    <w:name w:val="表内部（中央寄せ） (文字)"/>
    <w:link w:val="affb"/>
    <w:rsid w:val="00384DC7"/>
    <w:rPr>
      <w:rFonts w:ascii="游明朝" w:eastAsia="游明朝" w:hAnsi="游明朝" w:cs="Times New Roman"/>
      <w:kern w:val="2"/>
      <w:sz w:val="18"/>
      <w:szCs w:val="18"/>
    </w:rPr>
  </w:style>
  <w:style w:type="paragraph" w:customStyle="1" w:styleId="32">
    <w:name w:val="スタイル 見出し 3丸１ + ＭＳ 明朝"/>
    <w:basedOn w:val="3"/>
    <w:rsid w:val="00C552B9"/>
    <w:rPr>
      <w:rFonts w:ascii="ＭＳ 明朝" w:eastAsia="ＭＳ 明朝" w:hAnsi="ＭＳ 明朝"/>
    </w:rPr>
  </w:style>
  <w:style w:type="paragraph" w:styleId="affd">
    <w:name w:val="Plain Text"/>
    <w:basedOn w:val="a1"/>
    <w:link w:val="affe"/>
    <w:uiPriority w:val="99"/>
    <w:semiHidden/>
    <w:unhideWhenUsed/>
    <w:rsid w:val="0064044A"/>
    <w:pPr>
      <w:ind w:firstLineChars="0" w:firstLine="0"/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fe">
    <w:name w:val="書式なし (文字)"/>
    <w:basedOn w:val="a2"/>
    <w:link w:val="affd"/>
    <w:uiPriority w:val="99"/>
    <w:semiHidden/>
    <w:rsid w:val="0064044A"/>
    <w:rPr>
      <w:rFonts w:ascii="ＭＳ ゴシック" w:eastAsia="ＭＳ ゴシック" w:hAnsi="Courier New" w:cs="Courier New"/>
      <w:kern w:val="2"/>
      <w:szCs w:val="21"/>
    </w:rPr>
  </w:style>
  <w:style w:type="paragraph" w:styleId="afff">
    <w:name w:val="Salutation"/>
    <w:basedOn w:val="a1"/>
    <w:next w:val="a1"/>
    <w:link w:val="afff0"/>
    <w:uiPriority w:val="99"/>
    <w:unhideWhenUsed/>
    <w:rsid w:val="00FC4F9A"/>
    <w:pPr>
      <w:ind w:firstLineChars="0" w:firstLine="0"/>
    </w:pPr>
    <w:rPr>
      <w:rFonts w:asciiTheme="minorHAnsi" w:eastAsiaTheme="minorEastAsia" w:hAnsiTheme="minorHAnsi" w:cstheme="minorBidi"/>
      <w:szCs w:val="22"/>
    </w:rPr>
  </w:style>
  <w:style w:type="character" w:customStyle="1" w:styleId="afff0">
    <w:name w:val="挨拶文 (文字)"/>
    <w:basedOn w:val="a2"/>
    <w:link w:val="afff"/>
    <w:uiPriority w:val="99"/>
    <w:rsid w:val="00FC4F9A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iPriority="99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semiHidden="0"/>
    <w:lsdException w:name="List Bullet" w:unhideWhenUsed="1"/>
    <w:lsdException w:name="List Number" w:unhideWhenUsed="1"/>
    <w:lsdException w:name="List 2" w:semiHidden="0"/>
    <w:lsdException w:name="List 3" w:semiHidden="0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iPriority="99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semiHidden="0"/>
    <w:lsdException w:name="Body Text Indent 2" w:semiHidden="0"/>
    <w:lsdException w:name="Body Text Indent 3" w:semiHidden="0"/>
    <w:lsdException w:name="Block Text" w:semiHidden="0"/>
    <w:lsdException w:name="Hyperlink" w:uiPriority="99" w:unhideWhenUsed="1"/>
    <w:lsdException w:name="FollowedHyperlink" w:unhideWhenUsed="1"/>
    <w:lsdException w:name="Strong" w:semiHidden="0" w:qFormat="1"/>
    <w:lsdException w:name="Emphasis" w:semiHidden="0" w:qFormat="1"/>
    <w:lsdException w:name="Document Map" w:unhideWhenUsed="1"/>
    <w:lsdException w:name="Plain Text" w:uiPriority="99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iPriority="99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iPriority="99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qFormat/>
    <w:rsid w:val="007927C0"/>
    <w:pPr>
      <w:widowControl w:val="0"/>
      <w:ind w:firstLineChars="100" w:firstLine="210"/>
      <w:jc w:val="both"/>
    </w:pPr>
    <w:rPr>
      <w:rFonts w:ascii="ＭＳ 明朝"/>
      <w:kern w:val="2"/>
      <w:sz w:val="21"/>
    </w:rPr>
  </w:style>
  <w:style w:type="paragraph" w:styleId="1">
    <w:name w:val="heading 1"/>
    <w:aliases w:val="1.1"/>
    <w:basedOn w:val="a1"/>
    <w:next w:val="11"/>
    <w:link w:val="10"/>
    <w:qFormat/>
    <w:rsid w:val="007927C0"/>
    <w:pPr>
      <w:keepNext/>
      <w:autoSpaceDE w:val="0"/>
      <w:autoSpaceDN w:val="0"/>
      <w:adjustRightInd w:val="0"/>
      <w:spacing w:before="60" w:line="420" w:lineRule="atLeast"/>
      <w:ind w:leftChars="203" w:left="1274" w:hangingChars="404" w:hanging="848"/>
      <w:textAlignment w:val="baseline"/>
      <w:outlineLvl w:val="0"/>
    </w:pPr>
    <w:rPr>
      <w:rFonts w:ascii="ＭＳ ゴシック" w:eastAsia="ＭＳ ゴシック"/>
      <w:kern w:val="0"/>
    </w:rPr>
  </w:style>
  <w:style w:type="paragraph" w:styleId="2">
    <w:name w:val="heading 2"/>
    <w:aliases w:val="（１）"/>
    <w:basedOn w:val="a1"/>
    <w:next w:val="20"/>
    <w:qFormat/>
    <w:rsid w:val="008A1A0D"/>
    <w:pPr>
      <w:keepNext/>
      <w:autoSpaceDE w:val="0"/>
      <w:autoSpaceDN w:val="0"/>
      <w:adjustRightInd w:val="0"/>
      <w:spacing w:before="60" w:line="420" w:lineRule="atLeast"/>
      <w:ind w:leftChars="405" w:left="1558" w:hangingChars="337" w:hanging="708"/>
      <w:textAlignment w:val="baseline"/>
      <w:outlineLvl w:val="1"/>
    </w:pPr>
    <w:rPr>
      <w:rFonts w:ascii="ＭＳ ゴシック" w:eastAsia="ＭＳ ゴシック"/>
      <w:kern w:val="0"/>
    </w:rPr>
  </w:style>
  <w:style w:type="paragraph" w:styleId="3">
    <w:name w:val="heading 3"/>
    <w:aliases w:val="丸１"/>
    <w:basedOn w:val="a1"/>
    <w:next w:val="30"/>
    <w:qFormat/>
    <w:rsid w:val="007927C0"/>
    <w:pPr>
      <w:autoSpaceDE w:val="0"/>
      <w:autoSpaceDN w:val="0"/>
      <w:adjustRightInd w:val="0"/>
      <w:spacing w:before="60" w:line="420" w:lineRule="atLeast"/>
      <w:ind w:leftChars="607" w:left="1699" w:hangingChars="202" w:hanging="424"/>
      <w:textAlignment w:val="baseline"/>
      <w:outlineLvl w:val="2"/>
    </w:pPr>
    <w:rPr>
      <w:rFonts w:ascii="ＭＳ ゴシック" w:eastAsia="ＭＳ ゴシック"/>
      <w:kern w:val="0"/>
    </w:rPr>
  </w:style>
  <w:style w:type="paragraph" w:styleId="4">
    <w:name w:val="heading 4"/>
    <w:aliases w:val="(1)"/>
    <w:basedOn w:val="a1"/>
    <w:next w:val="40"/>
    <w:link w:val="41"/>
    <w:qFormat/>
    <w:rsid w:val="00D36CB1"/>
    <w:pPr>
      <w:autoSpaceDE w:val="0"/>
      <w:autoSpaceDN w:val="0"/>
      <w:adjustRightInd w:val="0"/>
      <w:spacing w:before="60" w:line="420" w:lineRule="atLeast"/>
      <w:ind w:left="1265" w:hanging="420"/>
      <w:textAlignment w:val="baseline"/>
      <w:outlineLvl w:val="3"/>
    </w:pPr>
    <w:rPr>
      <w:rFonts w:ascii="ＭＳ ゴシック" w:eastAsia="ＭＳ ゴシック"/>
      <w:kern w:val="0"/>
    </w:rPr>
  </w:style>
  <w:style w:type="paragraph" w:styleId="5">
    <w:name w:val="heading 5"/>
    <w:aliases w:val="1)"/>
    <w:basedOn w:val="a1"/>
    <w:next w:val="50"/>
    <w:qFormat/>
    <w:rsid w:val="00D36CB1"/>
    <w:pPr>
      <w:keepNext/>
      <w:autoSpaceDE w:val="0"/>
      <w:autoSpaceDN w:val="0"/>
      <w:adjustRightInd w:val="0"/>
      <w:spacing w:before="60" w:line="420" w:lineRule="atLeast"/>
      <w:ind w:left="1474" w:hanging="312"/>
      <w:textAlignment w:val="baseline"/>
      <w:outlineLvl w:val="4"/>
    </w:pPr>
    <w:rPr>
      <w:rFonts w:ascii="ＭＳ ゴシック" w:eastAsia="ＭＳ ゴシック" w:hAnsi="Arial"/>
      <w:kern w:val="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Title"/>
    <w:basedOn w:val="a1"/>
    <w:next w:val="40"/>
    <w:link w:val="a6"/>
    <w:qFormat/>
    <w:rsid w:val="007927C0"/>
    <w:pPr>
      <w:autoSpaceDE w:val="0"/>
      <w:autoSpaceDN w:val="0"/>
      <w:adjustRightInd w:val="0"/>
      <w:spacing w:before="120" w:after="120" w:line="400" w:lineRule="atLeast"/>
      <w:ind w:left="851" w:firstLineChars="0" w:firstLine="0"/>
      <w:jc w:val="center"/>
      <w:textAlignment w:val="bottom"/>
    </w:pPr>
    <w:rPr>
      <w:rFonts w:ascii="ＭＳ ゴシック" w:eastAsia="ＭＳ ゴシック"/>
      <w:kern w:val="0"/>
      <w:sz w:val="28"/>
    </w:rPr>
  </w:style>
  <w:style w:type="paragraph" w:customStyle="1" w:styleId="PT30">
    <w:name w:val="表PT3"/>
    <w:basedOn w:val="a1"/>
    <w:rsid w:val="00D36CB1"/>
    <w:pPr>
      <w:numPr>
        <w:numId w:val="2"/>
      </w:numPr>
      <w:tabs>
        <w:tab w:val="clear" w:pos="360"/>
      </w:tabs>
      <w:autoSpaceDE w:val="0"/>
      <w:autoSpaceDN w:val="0"/>
      <w:adjustRightInd w:val="0"/>
      <w:spacing w:before="60"/>
      <w:jc w:val="left"/>
      <w:textAlignment w:val="bottom"/>
    </w:pPr>
    <w:rPr>
      <w:kern w:val="0"/>
      <w:sz w:val="20"/>
    </w:rPr>
  </w:style>
  <w:style w:type="paragraph" w:customStyle="1" w:styleId="PT3">
    <w:name w:val="表PT3"/>
    <w:basedOn w:val="a1"/>
    <w:rsid w:val="00D36CB1"/>
    <w:pPr>
      <w:numPr>
        <w:numId w:val="3"/>
      </w:numPr>
      <w:autoSpaceDE w:val="0"/>
      <w:autoSpaceDN w:val="0"/>
      <w:adjustRightInd w:val="0"/>
      <w:spacing w:before="60"/>
      <w:jc w:val="left"/>
      <w:textAlignment w:val="bottom"/>
    </w:pPr>
    <w:rPr>
      <w:kern w:val="0"/>
      <w:sz w:val="20"/>
    </w:rPr>
  </w:style>
  <w:style w:type="paragraph" w:customStyle="1" w:styleId="a7">
    <w:name w:val="表１"/>
    <w:basedOn w:val="a1"/>
    <w:rsid w:val="00D36CB1"/>
    <w:pPr>
      <w:autoSpaceDE w:val="0"/>
      <w:autoSpaceDN w:val="0"/>
      <w:adjustRightInd w:val="0"/>
      <w:spacing w:before="60" w:after="60"/>
      <w:textAlignment w:val="baseline"/>
    </w:pPr>
    <w:rPr>
      <w:kern w:val="0"/>
      <w:sz w:val="20"/>
    </w:rPr>
  </w:style>
  <w:style w:type="paragraph" w:customStyle="1" w:styleId="a8">
    <w:name w:val="表２"/>
    <w:basedOn w:val="a7"/>
    <w:rsid w:val="00D36CB1"/>
    <w:pPr>
      <w:spacing w:before="40" w:after="40"/>
    </w:pPr>
  </w:style>
  <w:style w:type="paragraph" w:customStyle="1" w:styleId="PT31">
    <w:name w:val="表PT3ｺﾞ"/>
    <w:basedOn w:val="a1"/>
    <w:rsid w:val="00D36CB1"/>
    <w:pPr>
      <w:autoSpaceDE w:val="0"/>
      <w:autoSpaceDN w:val="0"/>
      <w:adjustRightInd w:val="0"/>
      <w:spacing w:before="60" w:after="60"/>
      <w:jc w:val="left"/>
      <w:textAlignment w:val="bottom"/>
    </w:pPr>
    <w:rPr>
      <w:rFonts w:ascii="ＭＳ ゴシック" w:eastAsia="ＭＳ ゴシック"/>
      <w:kern w:val="0"/>
      <w:sz w:val="20"/>
    </w:rPr>
  </w:style>
  <w:style w:type="paragraph" w:styleId="a9">
    <w:name w:val="header"/>
    <w:basedOn w:val="a1"/>
    <w:rsid w:val="00D36CB1"/>
    <w:pPr>
      <w:tabs>
        <w:tab w:val="center" w:pos="4252"/>
        <w:tab w:val="right" w:pos="8504"/>
      </w:tabs>
      <w:snapToGrid w:val="0"/>
    </w:pPr>
    <w:rPr>
      <w:sz w:val="15"/>
    </w:rPr>
  </w:style>
  <w:style w:type="paragraph" w:styleId="aa">
    <w:name w:val="footer"/>
    <w:basedOn w:val="a1"/>
    <w:link w:val="ab"/>
    <w:uiPriority w:val="99"/>
    <w:rsid w:val="00D36CB1"/>
    <w:pPr>
      <w:tabs>
        <w:tab w:val="center" w:pos="4252"/>
        <w:tab w:val="right" w:pos="8504"/>
      </w:tabs>
      <w:snapToGrid w:val="0"/>
    </w:pPr>
    <w:rPr>
      <w:sz w:val="15"/>
    </w:rPr>
  </w:style>
  <w:style w:type="paragraph" w:customStyle="1" w:styleId="A0">
    <w:name w:val="箇条書き A"/>
    <w:basedOn w:val="a1"/>
    <w:rsid w:val="00D36CB1"/>
    <w:pPr>
      <w:numPr>
        <w:numId w:val="1"/>
      </w:numPr>
      <w:autoSpaceDE w:val="0"/>
      <w:autoSpaceDN w:val="0"/>
      <w:adjustRightInd w:val="0"/>
      <w:spacing w:line="420" w:lineRule="atLeast"/>
      <w:textAlignment w:val="center"/>
    </w:pPr>
    <w:rPr>
      <w:kern w:val="0"/>
    </w:rPr>
  </w:style>
  <w:style w:type="paragraph" w:customStyle="1" w:styleId="B">
    <w:name w:val="箇条書き B"/>
    <w:basedOn w:val="a1"/>
    <w:rsid w:val="00D36CB1"/>
    <w:pPr>
      <w:numPr>
        <w:numId w:val="4"/>
      </w:numPr>
      <w:autoSpaceDE w:val="0"/>
      <w:autoSpaceDN w:val="0"/>
      <w:adjustRightInd w:val="0"/>
      <w:spacing w:line="420" w:lineRule="atLeast"/>
      <w:textAlignment w:val="center"/>
    </w:pPr>
    <w:rPr>
      <w:kern w:val="0"/>
    </w:rPr>
  </w:style>
  <w:style w:type="paragraph" w:customStyle="1" w:styleId="C">
    <w:name w:val="箇条書き C"/>
    <w:basedOn w:val="a1"/>
    <w:rsid w:val="00D36CB1"/>
    <w:pPr>
      <w:numPr>
        <w:numId w:val="5"/>
      </w:numPr>
      <w:tabs>
        <w:tab w:val="clear" w:pos="2055"/>
      </w:tabs>
      <w:autoSpaceDE w:val="0"/>
      <w:autoSpaceDN w:val="0"/>
      <w:adjustRightInd w:val="0"/>
      <w:spacing w:line="420" w:lineRule="atLeast"/>
      <w:ind w:left="1899" w:hanging="204"/>
      <w:textAlignment w:val="center"/>
    </w:pPr>
    <w:rPr>
      <w:kern w:val="0"/>
    </w:rPr>
  </w:style>
  <w:style w:type="paragraph" w:customStyle="1" w:styleId="D">
    <w:name w:val="箇条書き D"/>
    <w:basedOn w:val="a1"/>
    <w:rsid w:val="00D36CB1"/>
    <w:pPr>
      <w:numPr>
        <w:numId w:val="6"/>
      </w:numPr>
      <w:tabs>
        <w:tab w:val="clear" w:pos="2469"/>
      </w:tabs>
      <w:autoSpaceDE w:val="0"/>
      <w:autoSpaceDN w:val="0"/>
      <w:adjustRightInd w:val="0"/>
      <w:spacing w:line="420" w:lineRule="atLeast"/>
      <w:textAlignment w:val="center"/>
    </w:pPr>
    <w:rPr>
      <w:kern w:val="0"/>
    </w:rPr>
  </w:style>
  <w:style w:type="paragraph" w:customStyle="1" w:styleId="11">
    <w:name w:val="文章（見出し 1.1）"/>
    <w:basedOn w:val="a1"/>
    <w:rsid w:val="00D36CB1"/>
    <w:pPr>
      <w:autoSpaceDE w:val="0"/>
      <w:autoSpaceDN w:val="0"/>
      <w:adjustRightInd w:val="0"/>
      <w:spacing w:line="420" w:lineRule="atLeast"/>
      <w:ind w:left="210"/>
      <w:textAlignment w:val="baseline"/>
    </w:pPr>
    <w:rPr>
      <w:kern w:val="0"/>
    </w:rPr>
  </w:style>
  <w:style w:type="paragraph" w:customStyle="1" w:styleId="20">
    <w:name w:val="文章（見出し 2（１））"/>
    <w:basedOn w:val="a1"/>
    <w:link w:val="21"/>
    <w:rsid w:val="007927C0"/>
    <w:pPr>
      <w:autoSpaceDE w:val="0"/>
      <w:autoSpaceDN w:val="0"/>
      <w:adjustRightInd w:val="0"/>
      <w:spacing w:line="420" w:lineRule="atLeast"/>
      <w:ind w:left="635"/>
      <w:textAlignment w:val="baseline"/>
    </w:pPr>
    <w:rPr>
      <w:kern w:val="0"/>
    </w:rPr>
  </w:style>
  <w:style w:type="paragraph" w:styleId="ac">
    <w:name w:val="Normal Indent"/>
    <w:basedOn w:val="a1"/>
    <w:rsid w:val="00D36CB1"/>
    <w:pPr>
      <w:ind w:left="851"/>
    </w:pPr>
  </w:style>
  <w:style w:type="paragraph" w:customStyle="1" w:styleId="30">
    <w:name w:val="文章（見出し 3.丸１）"/>
    <w:basedOn w:val="a1"/>
    <w:rsid w:val="00D36CB1"/>
    <w:pPr>
      <w:autoSpaceDE w:val="0"/>
      <w:autoSpaceDN w:val="0"/>
      <w:adjustRightInd w:val="0"/>
      <w:spacing w:line="420" w:lineRule="atLeast"/>
      <w:ind w:left="845"/>
      <w:textAlignment w:val="baseline"/>
    </w:pPr>
    <w:rPr>
      <w:kern w:val="0"/>
    </w:rPr>
  </w:style>
  <w:style w:type="paragraph" w:customStyle="1" w:styleId="40">
    <w:name w:val="見出し 4 文章"/>
    <w:basedOn w:val="a1"/>
    <w:rsid w:val="00D36CB1"/>
    <w:pPr>
      <w:autoSpaceDE w:val="0"/>
      <w:autoSpaceDN w:val="0"/>
      <w:adjustRightInd w:val="0"/>
      <w:spacing w:line="420" w:lineRule="atLeast"/>
      <w:ind w:left="1055"/>
      <w:textAlignment w:val="baseline"/>
    </w:pPr>
    <w:rPr>
      <w:kern w:val="0"/>
    </w:rPr>
  </w:style>
  <w:style w:type="paragraph" w:customStyle="1" w:styleId="50">
    <w:name w:val="見出し 5 文章"/>
    <w:basedOn w:val="a1"/>
    <w:rsid w:val="00D36CB1"/>
    <w:pPr>
      <w:autoSpaceDE w:val="0"/>
      <w:autoSpaceDN w:val="0"/>
      <w:adjustRightInd w:val="0"/>
      <w:spacing w:line="420" w:lineRule="atLeast"/>
      <w:ind w:left="1264"/>
      <w:textAlignment w:val="baseline"/>
    </w:pPr>
    <w:rPr>
      <w:kern w:val="0"/>
    </w:rPr>
  </w:style>
  <w:style w:type="paragraph" w:customStyle="1" w:styleId="ad">
    <w:name w:val="出典"/>
    <w:basedOn w:val="a1"/>
    <w:next w:val="40"/>
    <w:rsid w:val="00D36CB1"/>
    <w:pPr>
      <w:autoSpaceDE w:val="0"/>
      <w:autoSpaceDN w:val="0"/>
      <w:adjustRightInd w:val="0"/>
      <w:spacing w:before="40" w:line="260" w:lineRule="atLeast"/>
      <w:ind w:left="4758" w:hanging="539"/>
      <w:textAlignment w:val="bottom"/>
    </w:pPr>
    <w:rPr>
      <w:kern w:val="0"/>
      <w:sz w:val="18"/>
    </w:rPr>
  </w:style>
  <w:style w:type="paragraph" w:customStyle="1" w:styleId="12">
    <w:name w:val="章題 1"/>
    <w:basedOn w:val="a1"/>
    <w:next w:val="a1"/>
    <w:link w:val="13"/>
    <w:rsid w:val="00D36CB1"/>
    <w:pPr>
      <w:autoSpaceDE w:val="0"/>
      <w:autoSpaceDN w:val="0"/>
      <w:adjustRightInd w:val="0"/>
      <w:spacing w:before="40" w:line="440" w:lineRule="atLeast"/>
      <w:textAlignment w:val="baseline"/>
    </w:pPr>
    <w:rPr>
      <w:rFonts w:ascii="ＭＳ ゴシック" w:eastAsia="ＭＳ ゴシック"/>
      <w:kern w:val="0"/>
      <w:sz w:val="24"/>
    </w:rPr>
  </w:style>
  <w:style w:type="paragraph" w:customStyle="1" w:styleId="22">
    <w:name w:val="章題 2"/>
    <w:basedOn w:val="a1"/>
    <w:next w:val="a1"/>
    <w:rsid w:val="00D36CB1"/>
    <w:pPr>
      <w:autoSpaceDE w:val="0"/>
      <w:autoSpaceDN w:val="0"/>
      <w:adjustRightInd w:val="0"/>
      <w:spacing w:before="60" w:line="420" w:lineRule="atLeast"/>
      <w:ind w:left="482"/>
      <w:textAlignment w:val="baseline"/>
    </w:pPr>
    <w:rPr>
      <w:rFonts w:ascii="ＭＳ ゴシック" w:eastAsia="ＭＳ ゴシック"/>
      <w:kern w:val="0"/>
      <w:sz w:val="22"/>
    </w:rPr>
  </w:style>
  <w:style w:type="paragraph" w:customStyle="1" w:styleId="ae">
    <w:name w:val="章題３"/>
    <w:basedOn w:val="12"/>
    <w:rsid w:val="00D36CB1"/>
    <w:pPr>
      <w:jc w:val="center"/>
    </w:pPr>
  </w:style>
  <w:style w:type="paragraph" w:customStyle="1" w:styleId="af">
    <w:name w:val="図番号"/>
    <w:basedOn w:val="a1"/>
    <w:next w:val="40"/>
    <w:link w:val="af0"/>
    <w:rsid w:val="00D36CB1"/>
    <w:pPr>
      <w:autoSpaceDE w:val="0"/>
      <w:autoSpaceDN w:val="0"/>
      <w:adjustRightInd w:val="0"/>
      <w:spacing w:before="120" w:after="120" w:line="400" w:lineRule="atLeast"/>
      <w:jc w:val="center"/>
      <w:textAlignment w:val="bottom"/>
    </w:pPr>
    <w:rPr>
      <w:rFonts w:ascii="ＭＳ ゴシック" w:eastAsia="ＭＳ ゴシック"/>
      <w:kern w:val="0"/>
    </w:rPr>
  </w:style>
  <w:style w:type="character" w:styleId="af1">
    <w:name w:val="page number"/>
    <w:rsid w:val="00D36CB1"/>
    <w:rPr>
      <w:rFonts w:ascii="ＭＳ 明朝" w:eastAsia="ＭＳ 明朝"/>
      <w:color w:val="auto"/>
      <w:sz w:val="21"/>
    </w:rPr>
  </w:style>
  <w:style w:type="paragraph" w:styleId="14">
    <w:name w:val="toc 1"/>
    <w:basedOn w:val="a1"/>
    <w:next w:val="a1"/>
    <w:autoRedefine/>
    <w:uiPriority w:val="39"/>
    <w:qFormat/>
    <w:rsid w:val="008760A8"/>
    <w:pPr>
      <w:tabs>
        <w:tab w:val="right" w:leader="middleDot" w:pos="9072"/>
      </w:tabs>
      <w:spacing w:before="120"/>
      <w:ind w:left="708" w:right="-2" w:hangingChars="295" w:hanging="708"/>
      <w:outlineLvl w:val="0"/>
    </w:pPr>
    <w:rPr>
      <w:rFonts w:ascii="ＭＳ ゴシック" w:eastAsia="ＭＳ ゴシック"/>
      <w:noProof/>
      <w:sz w:val="24"/>
    </w:rPr>
  </w:style>
  <w:style w:type="paragraph" w:styleId="23">
    <w:name w:val="toc 2"/>
    <w:basedOn w:val="a1"/>
    <w:next w:val="a1"/>
    <w:autoRedefine/>
    <w:uiPriority w:val="39"/>
    <w:qFormat/>
    <w:rsid w:val="00FD3406"/>
    <w:pPr>
      <w:tabs>
        <w:tab w:val="right" w:leader="middleDot" w:pos="9072"/>
      </w:tabs>
      <w:spacing w:before="120"/>
      <w:ind w:leftChars="201" w:left="1132" w:right="565" w:hangingChars="338" w:hanging="710"/>
    </w:pPr>
    <w:rPr>
      <w:noProof/>
    </w:rPr>
  </w:style>
  <w:style w:type="paragraph" w:styleId="31">
    <w:name w:val="toc 3"/>
    <w:basedOn w:val="a1"/>
    <w:next w:val="a1"/>
    <w:autoRedefine/>
    <w:uiPriority w:val="39"/>
    <w:qFormat/>
    <w:rsid w:val="00EB6421"/>
    <w:pPr>
      <w:tabs>
        <w:tab w:val="right" w:leader="middleDot" w:pos="9072"/>
      </w:tabs>
      <w:snapToGrid w:val="0"/>
      <w:spacing w:before="120"/>
      <w:ind w:leftChars="408" w:left="1558" w:right="-2" w:hangingChars="334" w:hanging="701"/>
    </w:pPr>
    <w:rPr>
      <w:noProof/>
    </w:rPr>
  </w:style>
  <w:style w:type="paragraph" w:customStyle="1" w:styleId="new">
    <w:name w:val="箇条書きnew"/>
    <w:basedOn w:val="a1"/>
    <w:rsid w:val="004B73AE"/>
    <w:pPr>
      <w:spacing w:before="60" w:line="400" w:lineRule="exact"/>
      <w:ind w:leftChars="400" w:left="500" w:hangingChars="100" w:hanging="100"/>
    </w:pPr>
  </w:style>
  <w:style w:type="paragraph" w:styleId="a">
    <w:name w:val="List Bullet"/>
    <w:basedOn w:val="a1"/>
    <w:rsid w:val="00D4363E"/>
    <w:pPr>
      <w:numPr>
        <w:numId w:val="7"/>
      </w:numPr>
    </w:pPr>
  </w:style>
  <w:style w:type="table" w:styleId="af2">
    <w:name w:val="Table Grid"/>
    <w:basedOn w:val="a3"/>
    <w:uiPriority w:val="59"/>
    <w:rsid w:val="00E808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1"/>
    <w:uiPriority w:val="99"/>
    <w:unhideWhenUsed/>
    <w:rsid w:val="001F252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3">
    <w:name w:val="List Paragraph"/>
    <w:basedOn w:val="a1"/>
    <w:uiPriority w:val="34"/>
    <w:qFormat/>
    <w:rsid w:val="003F73C8"/>
    <w:pPr>
      <w:widowControl/>
      <w:ind w:left="85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10pt15pt1">
    <w:name w:val="スタイル 章題 1 + 段落前 :  0 pt 下揃え: (細線 自動  1.5 pt 線幅) 行間 :  1 行"/>
    <w:basedOn w:val="12"/>
    <w:link w:val="10pt15pt10"/>
    <w:rsid w:val="000010FC"/>
    <w:pPr>
      <w:pBdr>
        <w:bottom w:val="thinThickSmallGap" w:sz="24" w:space="1" w:color="auto"/>
      </w:pBdr>
      <w:spacing w:before="0" w:line="240" w:lineRule="auto"/>
    </w:pPr>
    <w:rPr>
      <w:rFonts w:cs="ＭＳ 明朝"/>
    </w:rPr>
  </w:style>
  <w:style w:type="character" w:customStyle="1" w:styleId="ab">
    <w:name w:val="フッター (文字)"/>
    <w:link w:val="aa"/>
    <w:uiPriority w:val="99"/>
    <w:rsid w:val="006A4FEE"/>
    <w:rPr>
      <w:rFonts w:ascii="ＭＳ 明朝"/>
      <w:kern w:val="2"/>
      <w:sz w:val="15"/>
    </w:rPr>
  </w:style>
  <w:style w:type="paragraph" w:customStyle="1" w:styleId="2112mm37mm1">
    <w:name w:val="スタイル 見出し 2 文章 + 左 :  11.2 mm ぶら下げインデント :  3.7 mm 行間 :  1 行"/>
    <w:basedOn w:val="20"/>
    <w:rsid w:val="00854D83"/>
    <w:pPr>
      <w:spacing w:line="260" w:lineRule="exact"/>
      <w:ind w:left="845" w:hanging="210"/>
    </w:pPr>
    <w:rPr>
      <w:rFonts w:cs="ＭＳ 明朝"/>
    </w:rPr>
  </w:style>
  <w:style w:type="paragraph" w:customStyle="1" w:styleId="2112mm37mm11">
    <w:name w:val="スタイル 見出し 2 文章 + 左 :  11.2 mm ぶら下げインデント :  3.7 mm 行間 :  1 行1"/>
    <w:basedOn w:val="20"/>
    <w:rsid w:val="00C407E2"/>
    <w:pPr>
      <w:spacing w:line="240" w:lineRule="auto"/>
      <w:ind w:left="845" w:hanging="210"/>
    </w:pPr>
    <w:rPr>
      <w:rFonts w:cs="ＭＳ 明朝"/>
    </w:rPr>
  </w:style>
  <w:style w:type="character" w:customStyle="1" w:styleId="10">
    <w:name w:val="見出し 1 (文字)"/>
    <w:aliases w:val="1.1 (文字)"/>
    <w:link w:val="1"/>
    <w:rsid w:val="007927C0"/>
    <w:rPr>
      <w:rFonts w:ascii="ＭＳ ゴシック" w:eastAsia="ＭＳ ゴシック"/>
      <w:sz w:val="21"/>
    </w:rPr>
  </w:style>
  <w:style w:type="character" w:customStyle="1" w:styleId="a6">
    <w:name w:val="表題 (文字)"/>
    <w:link w:val="a5"/>
    <w:rsid w:val="007927C0"/>
    <w:rPr>
      <w:rFonts w:ascii="ＭＳ ゴシック" w:eastAsia="ＭＳ ゴシック"/>
      <w:sz w:val="28"/>
    </w:rPr>
  </w:style>
  <w:style w:type="character" w:customStyle="1" w:styleId="21">
    <w:name w:val="文章（見出し 2（１）） (文字)"/>
    <w:link w:val="20"/>
    <w:rsid w:val="007927C0"/>
    <w:rPr>
      <w:rFonts w:ascii="ＭＳ 明朝"/>
      <w:sz w:val="21"/>
    </w:rPr>
  </w:style>
  <w:style w:type="paragraph" w:styleId="af4">
    <w:name w:val="Balloon Text"/>
    <w:basedOn w:val="a1"/>
    <w:link w:val="af5"/>
    <w:rsid w:val="0090304A"/>
    <w:rPr>
      <w:rFonts w:ascii="Arial" w:eastAsia="ＭＳ ゴシック" w:hAnsi="Arial"/>
      <w:sz w:val="18"/>
      <w:szCs w:val="18"/>
    </w:rPr>
  </w:style>
  <w:style w:type="character" w:customStyle="1" w:styleId="af5">
    <w:name w:val="吹き出し (文字)"/>
    <w:link w:val="af4"/>
    <w:rsid w:val="0090304A"/>
    <w:rPr>
      <w:rFonts w:ascii="Arial" w:eastAsia="ＭＳ ゴシック" w:hAnsi="Arial" w:cs="Times New Roman"/>
      <w:kern w:val="2"/>
      <w:sz w:val="18"/>
      <w:szCs w:val="18"/>
    </w:rPr>
  </w:style>
  <w:style w:type="paragraph" w:styleId="af6">
    <w:name w:val="Date"/>
    <w:basedOn w:val="a1"/>
    <w:next w:val="a1"/>
    <w:link w:val="af7"/>
    <w:rsid w:val="00443891"/>
  </w:style>
  <w:style w:type="character" w:customStyle="1" w:styleId="af7">
    <w:name w:val="日付 (文字)"/>
    <w:link w:val="af6"/>
    <w:rsid w:val="00443891"/>
    <w:rPr>
      <w:rFonts w:ascii="ＭＳ 明朝"/>
      <w:kern w:val="2"/>
      <w:sz w:val="21"/>
    </w:rPr>
  </w:style>
  <w:style w:type="character" w:styleId="af8">
    <w:name w:val="annotation reference"/>
    <w:rsid w:val="00CF6A8D"/>
    <w:rPr>
      <w:sz w:val="18"/>
      <w:szCs w:val="18"/>
    </w:rPr>
  </w:style>
  <w:style w:type="paragraph" w:styleId="af9">
    <w:name w:val="annotation text"/>
    <w:basedOn w:val="a1"/>
    <w:link w:val="afa"/>
    <w:rsid w:val="00CF6A8D"/>
    <w:pPr>
      <w:jc w:val="left"/>
    </w:pPr>
  </w:style>
  <w:style w:type="character" w:customStyle="1" w:styleId="afa">
    <w:name w:val="コメント文字列 (文字)"/>
    <w:link w:val="af9"/>
    <w:rsid w:val="00CF6A8D"/>
    <w:rPr>
      <w:rFonts w:ascii="ＭＳ 明朝"/>
      <w:kern w:val="2"/>
      <w:sz w:val="21"/>
    </w:rPr>
  </w:style>
  <w:style w:type="paragraph" w:styleId="afb">
    <w:name w:val="annotation subject"/>
    <w:basedOn w:val="af9"/>
    <w:next w:val="af9"/>
    <w:link w:val="afc"/>
    <w:rsid w:val="00CF6A8D"/>
    <w:rPr>
      <w:b/>
      <w:bCs/>
    </w:rPr>
  </w:style>
  <w:style w:type="character" w:customStyle="1" w:styleId="afc">
    <w:name w:val="コメント内容 (文字)"/>
    <w:link w:val="afb"/>
    <w:rsid w:val="00CF6A8D"/>
    <w:rPr>
      <w:rFonts w:ascii="ＭＳ 明朝"/>
      <w:b/>
      <w:bCs/>
      <w:kern w:val="2"/>
      <w:sz w:val="21"/>
    </w:rPr>
  </w:style>
  <w:style w:type="paragraph" w:styleId="afd">
    <w:name w:val="Revision"/>
    <w:hidden/>
    <w:uiPriority w:val="99"/>
    <w:semiHidden/>
    <w:rsid w:val="00B13CED"/>
    <w:rPr>
      <w:rFonts w:ascii="ＭＳ 明朝"/>
      <w:kern w:val="2"/>
      <w:sz w:val="21"/>
    </w:rPr>
  </w:style>
  <w:style w:type="paragraph" w:styleId="afe">
    <w:name w:val="Note Heading"/>
    <w:basedOn w:val="a1"/>
    <w:next w:val="a1"/>
    <w:link w:val="aff"/>
    <w:rsid w:val="00B13CED"/>
    <w:pPr>
      <w:jc w:val="center"/>
    </w:pPr>
    <w:rPr>
      <w:sz w:val="20"/>
    </w:rPr>
  </w:style>
  <w:style w:type="character" w:customStyle="1" w:styleId="aff">
    <w:name w:val="記 (文字)"/>
    <w:link w:val="afe"/>
    <w:rsid w:val="00B13CED"/>
    <w:rPr>
      <w:rFonts w:ascii="ＭＳ 明朝"/>
      <w:kern w:val="2"/>
    </w:rPr>
  </w:style>
  <w:style w:type="paragraph" w:styleId="aff0">
    <w:name w:val="Closing"/>
    <w:basedOn w:val="a1"/>
    <w:link w:val="aff1"/>
    <w:rsid w:val="00B13CED"/>
    <w:pPr>
      <w:jc w:val="right"/>
    </w:pPr>
    <w:rPr>
      <w:sz w:val="20"/>
    </w:rPr>
  </w:style>
  <w:style w:type="character" w:customStyle="1" w:styleId="aff1">
    <w:name w:val="結語 (文字)"/>
    <w:link w:val="aff0"/>
    <w:rsid w:val="00B13CED"/>
    <w:rPr>
      <w:rFonts w:ascii="ＭＳ 明朝"/>
      <w:kern w:val="2"/>
    </w:rPr>
  </w:style>
  <w:style w:type="character" w:styleId="aff2">
    <w:name w:val="Placeholder Text"/>
    <w:uiPriority w:val="99"/>
    <w:semiHidden/>
    <w:rsid w:val="005922DB"/>
    <w:rPr>
      <w:color w:val="808080"/>
    </w:rPr>
  </w:style>
  <w:style w:type="character" w:customStyle="1" w:styleId="41">
    <w:name w:val="見出し 4 (文字)"/>
    <w:aliases w:val="(1) (文字)"/>
    <w:link w:val="4"/>
    <w:rsid w:val="00B753BD"/>
    <w:rPr>
      <w:rFonts w:ascii="ＭＳ ゴシック" w:eastAsia="ＭＳ ゴシック"/>
      <w:sz w:val="21"/>
    </w:rPr>
  </w:style>
  <w:style w:type="paragraph" w:customStyle="1" w:styleId="15">
    <w:name w:val="本文1"/>
    <w:basedOn w:val="a1"/>
    <w:link w:val="16"/>
    <w:qFormat/>
    <w:rsid w:val="00F72FF2"/>
    <w:pPr>
      <w:widowControl/>
      <w:jc w:val="left"/>
    </w:pPr>
    <w:rPr>
      <w:rFonts w:hAnsi="ＭＳ 明朝"/>
      <w:kern w:val="0"/>
      <w:szCs w:val="21"/>
    </w:rPr>
  </w:style>
  <w:style w:type="character" w:customStyle="1" w:styleId="16">
    <w:name w:val="本文1 (文字)"/>
    <w:link w:val="15"/>
    <w:rsid w:val="00F72FF2"/>
    <w:rPr>
      <w:rFonts w:ascii="ＭＳ 明朝" w:hAnsi="ＭＳ 明朝"/>
      <w:sz w:val="21"/>
      <w:szCs w:val="21"/>
    </w:rPr>
  </w:style>
  <w:style w:type="paragraph" w:customStyle="1" w:styleId="17">
    <w:name w:val="章題 1（下線付き）"/>
    <w:basedOn w:val="10pt15pt1"/>
    <w:link w:val="18"/>
    <w:rsid w:val="007F1FF9"/>
    <w:pPr>
      <w:pBdr>
        <w:bottom w:val="thinThickSmallGap" w:sz="12" w:space="1" w:color="auto"/>
      </w:pBdr>
    </w:pPr>
  </w:style>
  <w:style w:type="paragraph" w:styleId="aff3">
    <w:name w:val="Subtitle"/>
    <w:basedOn w:val="a5"/>
    <w:next w:val="a1"/>
    <w:link w:val="aff4"/>
    <w:qFormat/>
    <w:rsid w:val="007927C0"/>
    <w:rPr>
      <w:sz w:val="22"/>
    </w:rPr>
  </w:style>
  <w:style w:type="character" w:customStyle="1" w:styleId="aff4">
    <w:name w:val="副題 (文字)"/>
    <w:link w:val="aff3"/>
    <w:rsid w:val="007927C0"/>
    <w:rPr>
      <w:rFonts w:ascii="ＭＳ ゴシック" w:eastAsia="ＭＳ ゴシック"/>
      <w:sz w:val="22"/>
    </w:rPr>
  </w:style>
  <w:style w:type="paragraph" w:styleId="aff5">
    <w:name w:val="TOC Heading"/>
    <w:basedOn w:val="1"/>
    <w:next w:val="a1"/>
    <w:uiPriority w:val="39"/>
    <w:unhideWhenUsed/>
    <w:qFormat/>
    <w:rsid w:val="007915D4"/>
    <w:pPr>
      <w:keepLines/>
      <w:widowControl/>
      <w:autoSpaceDE/>
      <w:autoSpaceDN/>
      <w:adjustRightInd/>
      <w:spacing w:before="480" w:line="276" w:lineRule="auto"/>
      <w:ind w:leftChars="0" w:left="0" w:firstLineChars="0" w:firstLine="0"/>
      <w:jc w:val="left"/>
      <w:textAlignment w:val="auto"/>
      <w:outlineLvl w:val="9"/>
    </w:pPr>
    <w:rPr>
      <w:rFonts w:ascii="游ゴシック Light" w:eastAsia="游ゴシック Light" w:hAnsi="游ゴシック Light"/>
      <w:b/>
      <w:bCs/>
      <w:sz w:val="28"/>
      <w:szCs w:val="28"/>
    </w:rPr>
  </w:style>
  <w:style w:type="paragraph" w:styleId="42">
    <w:name w:val="toc 4"/>
    <w:basedOn w:val="a1"/>
    <w:next w:val="a1"/>
    <w:autoRedefine/>
    <w:uiPriority w:val="39"/>
    <w:unhideWhenUsed/>
    <w:rsid w:val="00601642"/>
    <w:pPr>
      <w:ind w:leftChars="300" w:left="630"/>
    </w:pPr>
    <w:rPr>
      <w:rFonts w:ascii="游明朝" w:eastAsia="游明朝" w:hAnsi="游明朝"/>
      <w:szCs w:val="22"/>
    </w:rPr>
  </w:style>
  <w:style w:type="paragraph" w:styleId="51">
    <w:name w:val="toc 5"/>
    <w:basedOn w:val="a1"/>
    <w:next w:val="a1"/>
    <w:autoRedefine/>
    <w:uiPriority w:val="39"/>
    <w:unhideWhenUsed/>
    <w:rsid w:val="00601642"/>
    <w:pPr>
      <w:ind w:leftChars="400" w:left="840"/>
    </w:pPr>
    <w:rPr>
      <w:rFonts w:ascii="游明朝" w:eastAsia="游明朝" w:hAnsi="游明朝"/>
      <w:szCs w:val="22"/>
    </w:rPr>
  </w:style>
  <w:style w:type="paragraph" w:styleId="6">
    <w:name w:val="toc 6"/>
    <w:basedOn w:val="a1"/>
    <w:next w:val="a1"/>
    <w:autoRedefine/>
    <w:uiPriority w:val="39"/>
    <w:unhideWhenUsed/>
    <w:rsid w:val="00601642"/>
    <w:pPr>
      <w:ind w:leftChars="500" w:left="1050"/>
    </w:pPr>
    <w:rPr>
      <w:rFonts w:ascii="游明朝" w:eastAsia="游明朝" w:hAnsi="游明朝"/>
      <w:szCs w:val="22"/>
    </w:rPr>
  </w:style>
  <w:style w:type="paragraph" w:styleId="7">
    <w:name w:val="toc 7"/>
    <w:basedOn w:val="a1"/>
    <w:next w:val="a1"/>
    <w:autoRedefine/>
    <w:uiPriority w:val="39"/>
    <w:unhideWhenUsed/>
    <w:rsid w:val="00601642"/>
    <w:pPr>
      <w:ind w:leftChars="600" w:left="1260"/>
    </w:pPr>
    <w:rPr>
      <w:rFonts w:ascii="游明朝" w:eastAsia="游明朝" w:hAnsi="游明朝"/>
      <w:szCs w:val="22"/>
    </w:rPr>
  </w:style>
  <w:style w:type="paragraph" w:styleId="8">
    <w:name w:val="toc 8"/>
    <w:basedOn w:val="a1"/>
    <w:next w:val="a1"/>
    <w:autoRedefine/>
    <w:uiPriority w:val="39"/>
    <w:unhideWhenUsed/>
    <w:rsid w:val="00601642"/>
    <w:pPr>
      <w:ind w:leftChars="700" w:left="1470"/>
    </w:pPr>
    <w:rPr>
      <w:rFonts w:ascii="游明朝" w:eastAsia="游明朝" w:hAnsi="游明朝"/>
      <w:szCs w:val="22"/>
    </w:rPr>
  </w:style>
  <w:style w:type="paragraph" w:styleId="9">
    <w:name w:val="toc 9"/>
    <w:basedOn w:val="a1"/>
    <w:next w:val="a1"/>
    <w:autoRedefine/>
    <w:uiPriority w:val="39"/>
    <w:unhideWhenUsed/>
    <w:rsid w:val="00601642"/>
    <w:pPr>
      <w:ind w:leftChars="800" w:left="1680"/>
    </w:pPr>
    <w:rPr>
      <w:rFonts w:ascii="游明朝" w:eastAsia="游明朝" w:hAnsi="游明朝"/>
      <w:szCs w:val="22"/>
    </w:rPr>
  </w:style>
  <w:style w:type="character" w:styleId="aff6">
    <w:name w:val="Hyperlink"/>
    <w:uiPriority w:val="99"/>
    <w:unhideWhenUsed/>
    <w:rsid w:val="00601642"/>
    <w:rPr>
      <w:color w:val="0563C1"/>
      <w:u w:val="single"/>
    </w:rPr>
  </w:style>
  <w:style w:type="paragraph" w:customStyle="1" w:styleId="0">
    <w:name w:val="見出し　0 １.章"/>
    <w:basedOn w:val="17"/>
    <w:next w:val="a1"/>
    <w:link w:val="00"/>
    <w:qFormat/>
    <w:rsid w:val="007927C0"/>
    <w:pPr>
      <w:pageBreakBefore/>
      <w:ind w:leftChars="114" w:left="990" w:hangingChars="313" w:hanging="751"/>
    </w:pPr>
  </w:style>
  <w:style w:type="table" w:customStyle="1" w:styleId="19">
    <w:name w:val="表 (格子)1"/>
    <w:basedOn w:val="a3"/>
    <w:next w:val="af2"/>
    <w:rsid w:val="004D6F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章題 1 (文字)"/>
    <w:link w:val="12"/>
    <w:rsid w:val="00601642"/>
    <w:rPr>
      <w:rFonts w:ascii="ＭＳ ゴシック" w:eastAsia="ＭＳ ゴシック"/>
      <w:sz w:val="24"/>
    </w:rPr>
  </w:style>
  <w:style w:type="character" w:customStyle="1" w:styleId="10pt15pt10">
    <w:name w:val="スタイル 章題 1 + 段落前 :  0 pt 下揃え: (細線 自動  1.5 pt 線幅) 行間 :  1 行 (文字)"/>
    <w:link w:val="10pt15pt1"/>
    <w:rsid w:val="00601642"/>
    <w:rPr>
      <w:rFonts w:ascii="ＭＳ ゴシック" w:eastAsia="ＭＳ ゴシック" w:cs="ＭＳ 明朝"/>
      <w:sz w:val="24"/>
    </w:rPr>
  </w:style>
  <w:style w:type="character" w:customStyle="1" w:styleId="18">
    <w:name w:val="章題 1（下線付き） (文字)"/>
    <w:link w:val="17"/>
    <w:rsid w:val="00601642"/>
    <w:rPr>
      <w:rFonts w:ascii="ＭＳ ゴシック" w:eastAsia="ＭＳ ゴシック" w:cs="ＭＳ 明朝"/>
      <w:sz w:val="24"/>
    </w:rPr>
  </w:style>
  <w:style w:type="character" w:customStyle="1" w:styleId="00">
    <w:name w:val="見出し　0 １.章 (文字)"/>
    <w:link w:val="0"/>
    <w:rsid w:val="007927C0"/>
    <w:rPr>
      <w:rFonts w:ascii="ＭＳ ゴシック" w:eastAsia="ＭＳ ゴシック" w:cs="ＭＳ 明朝"/>
      <w:sz w:val="24"/>
    </w:rPr>
  </w:style>
  <w:style w:type="paragraph" w:customStyle="1" w:styleId="aff7">
    <w:name w:val="キャプション"/>
    <w:basedOn w:val="af"/>
    <w:link w:val="aff8"/>
    <w:qFormat/>
    <w:rsid w:val="00637EBF"/>
    <w:rPr>
      <w:rFonts w:hAnsi="ＭＳ ゴシック"/>
    </w:rPr>
  </w:style>
  <w:style w:type="character" w:customStyle="1" w:styleId="af0">
    <w:name w:val="図番号 (文字)"/>
    <w:link w:val="af"/>
    <w:rsid w:val="00637EBF"/>
    <w:rPr>
      <w:rFonts w:ascii="ＭＳ ゴシック" w:eastAsia="ＭＳ ゴシック"/>
      <w:sz w:val="21"/>
    </w:rPr>
  </w:style>
  <w:style w:type="character" w:customStyle="1" w:styleId="aff8">
    <w:name w:val="キャプション (文字)"/>
    <w:link w:val="aff7"/>
    <w:rsid w:val="00637EBF"/>
    <w:rPr>
      <w:rFonts w:ascii="ＭＳ ゴシック" w:eastAsia="ＭＳ ゴシック" w:hAnsi="ＭＳ ゴシック"/>
      <w:sz w:val="21"/>
    </w:rPr>
  </w:style>
  <w:style w:type="paragraph" w:customStyle="1" w:styleId="Default">
    <w:name w:val="Default"/>
    <w:rsid w:val="009D4C04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paragraph" w:customStyle="1" w:styleId="aff9">
    <w:name w:val="表内部（左寄せ）"/>
    <w:basedOn w:val="a1"/>
    <w:link w:val="affa"/>
    <w:qFormat/>
    <w:rsid w:val="00384DC7"/>
    <w:pPr>
      <w:snapToGrid w:val="0"/>
      <w:ind w:firstLineChars="0" w:firstLine="0"/>
      <w:jc w:val="left"/>
    </w:pPr>
    <w:rPr>
      <w:rFonts w:ascii="游明朝" w:eastAsia="游明朝" w:hAnsi="游明朝"/>
      <w:sz w:val="18"/>
      <w:szCs w:val="18"/>
    </w:rPr>
  </w:style>
  <w:style w:type="paragraph" w:customStyle="1" w:styleId="affb">
    <w:name w:val="表内部（中央寄せ）"/>
    <w:basedOn w:val="aff9"/>
    <w:link w:val="affc"/>
    <w:qFormat/>
    <w:rsid w:val="00384DC7"/>
    <w:pPr>
      <w:jc w:val="center"/>
    </w:pPr>
  </w:style>
  <w:style w:type="character" w:customStyle="1" w:styleId="affa">
    <w:name w:val="表内部（左寄せ） (文字)"/>
    <w:link w:val="aff9"/>
    <w:rsid w:val="00384DC7"/>
    <w:rPr>
      <w:rFonts w:ascii="游明朝" w:eastAsia="游明朝" w:hAnsi="游明朝" w:cs="Times New Roman"/>
      <w:kern w:val="2"/>
      <w:sz w:val="18"/>
      <w:szCs w:val="18"/>
    </w:rPr>
  </w:style>
  <w:style w:type="character" w:customStyle="1" w:styleId="affc">
    <w:name w:val="表内部（中央寄せ） (文字)"/>
    <w:link w:val="affb"/>
    <w:rsid w:val="00384DC7"/>
    <w:rPr>
      <w:rFonts w:ascii="游明朝" w:eastAsia="游明朝" w:hAnsi="游明朝" w:cs="Times New Roman"/>
      <w:kern w:val="2"/>
      <w:sz w:val="18"/>
      <w:szCs w:val="18"/>
    </w:rPr>
  </w:style>
  <w:style w:type="paragraph" w:customStyle="1" w:styleId="32">
    <w:name w:val="スタイル 見出し 3丸１ + ＭＳ 明朝"/>
    <w:basedOn w:val="3"/>
    <w:rsid w:val="00C552B9"/>
    <w:rPr>
      <w:rFonts w:ascii="ＭＳ 明朝" w:eastAsia="ＭＳ 明朝" w:hAnsi="ＭＳ 明朝"/>
    </w:rPr>
  </w:style>
  <w:style w:type="paragraph" w:styleId="affd">
    <w:name w:val="Plain Text"/>
    <w:basedOn w:val="a1"/>
    <w:link w:val="affe"/>
    <w:uiPriority w:val="99"/>
    <w:semiHidden/>
    <w:unhideWhenUsed/>
    <w:rsid w:val="0064044A"/>
    <w:pPr>
      <w:ind w:firstLineChars="0" w:firstLine="0"/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fe">
    <w:name w:val="書式なし (文字)"/>
    <w:basedOn w:val="a2"/>
    <w:link w:val="affd"/>
    <w:uiPriority w:val="99"/>
    <w:semiHidden/>
    <w:rsid w:val="0064044A"/>
    <w:rPr>
      <w:rFonts w:ascii="ＭＳ ゴシック" w:eastAsia="ＭＳ ゴシック" w:hAnsi="Courier New" w:cs="Courier New"/>
      <w:kern w:val="2"/>
      <w:szCs w:val="21"/>
    </w:rPr>
  </w:style>
  <w:style w:type="paragraph" w:styleId="afff">
    <w:name w:val="Salutation"/>
    <w:basedOn w:val="a1"/>
    <w:next w:val="a1"/>
    <w:link w:val="afff0"/>
    <w:uiPriority w:val="99"/>
    <w:unhideWhenUsed/>
    <w:rsid w:val="00FC4F9A"/>
    <w:pPr>
      <w:ind w:firstLineChars="0" w:firstLine="0"/>
    </w:pPr>
    <w:rPr>
      <w:rFonts w:asciiTheme="minorHAnsi" w:eastAsiaTheme="minorEastAsia" w:hAnsiTheme="minorHAnsi" w:cstheme="minorBidi"/>
      <w:szCs w:val="22"/>
    </w:rPr>
  </w:style>
  <w:style w:type="character" w:customStyle="1" w:styleId="afff0">
    <w:name w:val="挨拶文 (文字)"/>
    <w:basedOn w:val="a2"/>
    <w:link w:val="afff"/>
    <w:uiPriority w:val="99"/>
    <w:rsid w:val="00FC4F9A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2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4470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0039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740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7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8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41540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7767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7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02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61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4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553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4319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5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9452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5041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139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9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68551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06567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2604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3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69635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1625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0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1948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2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5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4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9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48163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6477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7219">
          <w:marLeft w:val="3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4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5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6056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03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3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7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9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5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2139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4447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0209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7657">
          <w:marLeft w:val="346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05722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30345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40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1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29468">
          <w:marLeft w:val="346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8991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0537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4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95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7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8308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8831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839056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1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3182">
          <w:marLeft w:val="3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9182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3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0252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68562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40964">
          <w:marLeft w:val="3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23194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8124">
          <w:marLeft w:val="3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0053">
          <w:marLeft w:val="3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4479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0713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0066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08343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7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image" Target="media/image5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kikaku\&#20491;&#20154;\&#19977;&#23429;\keikaku2010.dotx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D4D66-6625-40DD-8341-290991732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keikaku2010</Template>
  <TotalTime>15</TotalTime>
  <Pages>5</Pages>
  <Words>85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坂本裕</cp:lastModifiedBy>
  <cp:revision>5</cp:revision>
  <cp:lastPrinted>2019-05-17T01:41:00Z</cp:lastPrinted>
  <dcterms:created xsi:type="dcterms:W3CDTF">2019-04-26T02:34:00Z</dcterms:created>
  <dcterms:modified xsi:type="dcterms:W3CDTF">2019-05-17T01:41:00Z</dcterms:modified>
</cp:coreProperties>
</file>